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AFE34" w14:textId="09F30429" w:rsidR="00972DC5" w:rsidRPr="00F62283" w:rsidRDefault="00C307F9" w:rsidP="00F62283">
      <w:pPr>
        <w:spacing w:after="120"/>
        <w:jc w:val="center"/>
        <w:rPr>
          <w:rFonts w:eastAsia="Arial"/>
          <w:b/>
          <w:bCs/>
          <w:u w:val="single"/>
        </w:rPr>
      </w:pPr>
      <w:r w:rsidRPr="00F62283">
        <w:rPr>
          <w:b/>
          <w:bCs/>
          <w:color w:val="000000"/>
          <w:u w:val="single"/>
        </w:rPr>
        <w:t xml:space="preserve">EDITAL DE </w:t>
      </w:r>
      <w:r w:rsidR="003C7108" w:rsidRPr="00F62283">
        <w:rPr>
          <w:b/>
          <w:bCs/>
          <w:color w:val="000000"/>
          <w:u w:val="single"/>
        </w:rPr>
        <w:t>PUBLICAÇÃO DO</w:t>
      </w:r>
      <w:r w:rsidRPr="00F62283">
        <w:rPr>
          <w:b/>
          <w:bCs/>
          <w:color w:val="000000"/>
          <w:u w:val="single"/>
        </w:rPr>
        <w:t xml:space="preserve"> </w:t>
      </w:r>
      <w:r w:rsidR="003C7108" w:rsidRPr="00F62283">
        <w:rPr>
          <w:b/>
          <w:bCs/>
          <w:color w:val="000000"/>
          <w:u w:val="single"/>
        </w:rPr>
        <w:t xml:space="preserve">RESULTADO PRELIMINAR </w:t>
      </w:r>
      <w:r w:rsidR="00972DC5" w:rsidRPr="00F62283">
        <w:rPr>
          <w:b/>
          <w:bCs/>
          <w:color w:val="000000"/>
          <w:u w:val="single"/>
        </w:rPr>
        <w:t>DO P</w:t>
      </w:r>
      <w:r w:rsidR="00972DC5" w:rsidRPr="00F62283">
        <w:rPr>
          <w:rFonts w:eastAsia="Arial"/>
          <w:b/>
          <w:bCs/>
          <w:u w:val="single"/>
        </w:rPr>
        <w:t>ROCE</w:t>
      </w:r>
      <w:r w:rsidR="00972DC5" w:rsidRPr="00F62283">
        <w:rPr>
          <w:rFonts w:eastAsia="Arial"/>
          <w:b/>
          <w:bCs/>
          <w:spacing w:val="1"/>
          <w:u w:val="single"/>
        </w:rPr>
        <w:t>S</w:t>
      </w:r>
      <w:r w:rsidR="00972DC5" w:rsidRPr="00F62283">
        <w:rPr>
          <w:rFonts w:eastAsia="Arial"/>
          <w:b/>
          <w:bCs/>
          <w:u w:val="single"/>
        </w:rPr>
        <w:t>SO</w:t>
      </w:r>
      <w:r w:rsidR="00972DC5" w:rsidRPr="00F62283">
        <w:rPr>
          <w:rFonts w:eastAsia="Arial"/>
          <w:b/>
          <w:bCs/>
          <w:spacing w:val="3"/>
          <w:u w:val="single"/>
        </w:rPr>
        <w:t xml:space="preserve"> </w:t>
      </w:r>
      <w:r w:rsidR="00972DC5" w:rsidRPr="00F62283">
        <w:rPr>
          <w:rFonts w:eastAsia="Arial"/>
          <w:b/>
          <w:bCs/>
          <w:u w:val="single"/>
        </w:rPr>
        <w:t>SE</w:t>
      </w:r>
      <w:r w:rsidR="00972DC5" w:rsidRPr="00F62283">
        <w:rPr>
          <w:rFonts w:eastAsia="Arial"/>
          <w:b/>
          <w:bCs/>
          <w:spacing w:val="-3"/>
          <w:u w:val="single"/>
        </w:rPr>
        <w:t>L</w:t>
      </w:r>
      <w:r w:rsidR="00972DC5" w:rsidRPr="00F62283">
        <w:rPr>
          <w:rFonts w:eastAsia="Arial"/>
          <w:b/>
          <w:bCs/>
          <w:u w:val="single"/>
        </w:rPr>
        <w:t>ETI</w:t>
      </w:r>
      <w:r w:rsidR="00972DC5" w:rsidRPr="00F62283">
        <w:rPr>
          <w:rFonts w:eastAsia="Arial"/>
          <w:b/>
          <w:bCs/>
          <w:spacing w:val="1"/>
          <w:u w:val="single"/>
        </w:rPr>
        <w:t>V</w:t>
      </w:r>
      <w:r w:rsidR="00972DC5" w:rsidRPr="00F62283">
        <w:rPr>
          <w:rFonts w:eastAsia="Arial"/>
          <w:b/>
          <w:bCs/>
          <w:u w:val="single"/>
        </w:rPr>
        <w:t>O SIMP</w:t>
      </w:r>
      <w:r w:rsidR="00972DC5" w:rsidRPr="00F62283">
        <w:rPr>
          <w:rFonts w:eastAsia="Arial"/>
          <w:b/>
          <w:bCs/>
          <w:spacing w:val="-2"/>
          <w:u w:val="single"/>
        </w:rPr>
        <w:t>L</w:t>
      </w:r>
      <w:r w:rsidR="00972DC5" w:rsidRPr="00F62283">
        <w:rPr>
          <w:rFonts w:eastAsia="Arial"/>
          <w:b/>
          <w:bCs/>
          <w:u w:val="single"/>
        </w:rPr>
        <w:t>IFI</w:t>
      </w:r>
      <w:r w:rsidR="00972DC5" w:rsidRPr="00F62283">
        <w:rPr>
          <w:rFonts w:eastAsia="Arial"/>
          <w:b/>
          <w:bCs/>
          <w:spacing w:val="2"/>
          <w:u w:val="single"/>
        </w:rPr>
        <w:t>C</w:t>
      </w:r>
      <w:r w:rsidR="00972DC5" w:rsidRPr="00F62283">
        <w:rPr>
          <w:rFonts w:eastAsia="Arial"/>
          <w:b/>
          <w:bCs/>
          <w:spacing w:val="-5"/>
          <w:u w:val="single"/>
        </w:rPr>
        <w:t>A</w:t>
      </w:r>
      <w:r w:rsidR="00972DC5" w:rsidRPr="00F62283">
        <w:rPr>
          <w:rFonts w:eastAsia="Arial"/>
          <w:b/>
          <w:bCs/>
          <w:u w:val="single"/>
        </w:rPr>
        <w:t xml:space="preserve">DO N° </w:t>
      </w:r>
      <w:r w:rsidR="00972DC5" w:rsidRPr="00F62283">
        <w:rPr>
          <w:rFonts w:eastAsia="Arial"/>
          <w:b/>
          <w:bCs/>
          <w:spacing w:val="1"/>
          <w:u w:val="single"/>
        </w:rPr>
        <w:t>0</w:t>
      </w:r>
      <w:r w:rsidR="008F3474" w:rsidRPr="00F62283">
        <w:rPr>
          <w:rFonts w:eastAsia="Arial"/>
          <w:b/>
          <w:bCs/>
          <w:spacing w:val="1"/>
          <w:u w:val="single"/>
        </w:rPr>
        <w:t>2</w:t>
      </w:r>
      <w:r w:rsidR="00972DC5" w:rsidRPr="00F62283">
        <w:rPr>
          <w:rFonts w:eastAsia="Arial"/>
          <w:b/>
          <w:bCs/>
          <w:u w:val="single"/>
        </w:rPr>
        <w:t>/</w:t>
      </w:r>
      <w:r w:rsidR="00972DC5" w:rsidRPr="00F62283">
        <w:rPr>
          <w:rFonts w:eastAsia="Arial"/>
          <w:b/>
          <w:bCs/>
          <w:spacing w:val="1"/>
          <w:u w:val="single"/>
        </w:rPr>
        <w:t>2</w:t>
      </w:r>
      <w:r w:rsidR="00972DC5" w:rsidRPr="00F62283">
        <w:rPr>
          <w:rFonts w:eastAsia="Arial"/>
          <w:b/>
          <w:bCs/>
          <w:spacing w:val="-1"/>
          <w:u w:val="single"/>
        </w:rPr>
        <w:t>0</w:t>
      </w:r>
      <w:r w:rsidR="008F3474" w:rsidRPr="00F62283">
        <w:rPr>
          <w:rFonts w:eastAsia="Arial"/>
          <w:b/>
          <w:bCs/>
          <w:spacing w:val="-1"/>
          <w:u w:val="single"/>
        </w:rPr>
        <w:t>20</w:t>
      </w:r>
    </w:p>
    <w:p w14:paraId="4287A08B" w14:textId="241D8019" w:rsidR="00C307F9" w:rsidRPr="00F62283" w:rsidRDefault="00583477" w:rsidP="002473CE">
      <w:pPr>
        <w:pStyle w:val="NormalWeb"/>
        <w:shd w:val="clear" w:color="auto" w:fill="FFFFFF"/>
        <w:spacing w:before="0" w:beforeAutospacing="0" w:after="120" w:afterAutospacing="0"/>
        <w:ind w:left="3969"/>
        <w:jc w:val="both"/>
        <w:rPr>
          <w:color w:val="000000"/>
        </w:rPr>
      </w:pPr>
      <w:r w:rsidRPr="00F62283">
        <w:rPr>
          <w:color w:val="000000"/>
        </w:rPr>
        <w:t>A</w:t>
      </w:r>
      <w:r w:rsidR="00C307F9" w:rsidRPr="00F62283">
        <w:rPr>
          <w:color w:val="000000"/>
        </w:rPr>
        <w:t xml:space="preserve"> Comissão Especial, instituída mediante Resolução </w:t>
      </w:r>
      <w:r w:rsidRPr="00F62283">
        <w:rPr>
          <w:color w:val="000000"/>
        </w:rPr>
        <w:t xml:space="preserve">nº </w:t>
      </w:r>
      <w:r w:rsidR="008F3474" w:rsidRPr="00F62283">
        <w:rPr>
          <w:color w:val="000000"/>
        </w:rPr>
        <w:t>469</w:t>
      </w:r>
      <w:r w:rsidRPr="00F62283">
        <w:rPr>
          <w:color w:val="000000"/>
        </w:rPr>
        <w:t>/20</w:t>
      </w:r>
      <w:r w:rsidR="008F3474" w:rsidRPr="00F62283">
        <w:rPr>
          <w:color w:val="000000"/>
        </w:rPr>
        <w:t>20</w:t>
      </w:r>
      <w:r w:rsidR="00C307F9" w:rsidRPr="00F62283">
        <w:rPr>
          <w:color w:val="000000"/>
        </w:rPr>
        <w:t xml:space="preserve">, </w:t>
      </w:r>
      <w:r w:rsidR="006D5975" w:rsidRPr="00F62283">
        <w:rPr>
          <w:rStyle w:val="Forte"/>
          <w:b w:val="0"/>
          <w:bCs w:val="0"/>
          <w:color w:val="000000"/>
        </w:rPr>
        <w:t>PUBLICA</w:t>
      </w:r>
      <w:r w:rsidR="00C307F9" w:rsidRPr="00F62283">
        <w:rPr>
          <w:rStyle w:val="Forte"/>
          <w:b w:val="0"/>
          <w:bCs w:val="0"/>
          <w:color w:val="000000"/>
        </w:rPr>
        <w:t xml:space="preserve"> </w:t>
      </w:r>
      <w:r w:rsidR="006957E6" w:rsidRPr="00F62283">
        <w:rPr>
          <w:rStyle w:val="Forte"/>
          <w:b w:val="0"/>
          <w:bCs w:val="0"/>
          <w:color w:val="000000"/>
        </w:rPr>
        <w:t>o resultado preliminar do Processo Seletivo Simplificado nº 0</w:t>
      </w:r>
      <w:r w:rsidR="008F3474" w:rsidRPr="00F62283">
        <w:rPr>
          <w:rStyle w:val="Forte"/>
          <w:b w:val="0"/>
          <w:bCs w:val="0"/>
          <w:color w:val="000000"/>
        </w:rPr>
        <w:t>2</w:t>
      </w:r>
      <w:r w:rsidR="006957E6" w:rsidRPr="00F62283">
        <w:rPr>
          <w:rStyle w:val="Forte"/>
          <w:b w:val="0"/>
          <w:bCs w:val="0"/>
          <w:color w:val="000000"/>
        </w:rPr>
        <w:t>/20</w:t>
      </w:r>
      <w:r w:rsidR="008F3474" w:rsidRPr="00F62283">
        <w:rPr>
          <w:rStyle w:val="Forte"/>
          <w:b w:val="0"/>
          <w:bCs w:val="0"/>
          <w:color w:val="000000"/>
        </w:rPr>
        <w:t>20</w:t>
      </w:r>
      <w:r w:rsidR="00763616" w:rsidRPr="00F62283">
        <w:rPr>
          <w:color w:val="000000"/>
        </w:rPr>
        <w:t>.</w:t>
      </w:r>
    </w:p>
    <w:p w14:paraId="082C1659" w14:textId="279B0646" w:rsidR="00584E52" w:rsidRPr="00F62283" w:rsidRDefault="00C307F9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F62283">
        <w:rPr>
          <w:color w:val="000000"/>
        </w:rPr>
        <w:t> </w:t>
      </w:r>
    </w:p>
    <w:p w14:paraId="766C8691" w14:textId="5EF9EA6F" w:rsidR="00C307F9" w:rsidRPr="00BE18EA" w:rsidRDefault="0025533A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BE18EA">
        <w:rPr>
          <w:b/>
          <w:bCs/>
          <w:color w:val="000000"/>
        </w:rPr>
        <w:t>1.</w:t>
      </w:r>
      <w:r w:rsidR="00C307F9" w:rsidRPr="00BE18EA">
        <w:rPr>
          <w:color w:val="000000"/>
        </w:rPr>
        <w:t> </w:t>
      </w:r>
      <w:r w:rsidR="00763616" w:rsidRPr="00BE18EA">
        <w:rPr>
          <w:rStyle w:val="Forte"/>
          <w:color w:val="000000"/>
        </w:rPr>
        <w:t>RESULTADO DE CLASSIFICAÇÃO</w:t>
      </w:r>
      <w:r w:rsidR="007F366F" w:rsidRPr="00BE18EA">
        <w:rPr>
          <w:rStyle w:val="Forte"/>
          <w:color w:val="000000"/>
        </w:rPr>
        <w:t xml:space="preserve"> PARA O CARGO DE AGENTE ADMINISTRATIVO</w:t>
      </w:r>
    </w:p>
    <w:p w14:paraId="338A2E16" w14:textId="2B471EE7" w:rsidR="00584E52" w:rsidRPr="00F62283" w:rsidRDefault="00C307F9" w:rsidP="00257EC5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F62283">
        <w:rPr>
          <w:color w:val="000000"/>
        </w:rPr>
        <w:t> </w:t>
      </w:r>
    </w:p>
    <w:tbl>
      <w:tblPr>
        <w:tblW w:w="67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5528"/>
      </w:tblGrid>
      <w:tr w:rsidR="00F62283" w:rsidRPr="00F62283" w14:paraId="2DC55ACE" w14:textId="77777777" w:rsidTr="00F62283">
        <w:trPr>
          <w:trHeight w:val="44"/>
          <w:jc w:val="center"/>
        </w:trPr>
        <w:tc>
          <w:tcPr>
            <w:tcW w:w="1271" w:type="dxa"/>
          </w:tcPr>
          <w:p w14:paraId="43422838" w14:textId="77777777" w:rsidR="00F62283" w:rsidRPr="00F62283" w:rsidRDefault="00F62283" w:rsidP="00F62283">
            <w:pPr>
              <w:jc w:val="center"/>
              <w:rPr>
                <w:b/>
              </w:rPr>
            </w:pPr>
            <w:r w:rsidRPr="00F62283">
              <w:rPr>
                <w:b/>
              </w:rPr>
              <w:t>ORDEM</w:t>
            </w:r>
          </w:p>
        </w:tc>
        <w:tc>
          <w:tcPr>
            <w:tcW w:w="5528" w:type="dxa"/>
          </w:tcPr>
          <w:p w14:paraId="5C0DBDF0" w14:textId="77777777" w:rsidR="00F62283" w:rsidRPr="00F62283" w:rsidRDefault="00F62283" w:rsidP="00F62283">
            <w:pPr>
              <w:jc w:val="center"/>
              <w:rPr>
                <w:b/>
              </w:rPr>
            </w:pPr>
            <w:r w:rsidRPr="00F62283">
              <w:rPr>
                <w:b/>
              </w:rPr>
              <w:t>NOME COMPLETO</w:t>
            </w:r>
          </w:p>
        </w:tc>
      </w:tr>
      <w:tr w:rsidR="00F62283" w:rsidRPr="00F62283" w14:paraId="61B201D8" w14:textId="77777777" w:rsidTr="00F62283">
        <w:trPr>
          <w:trHeight w:val="224"/>
          <w:jc w:val="center"/>
        </w:trPr>
        <w:tc>
          <w:tcPr>
            <w:tcW w:w="1271" w:type="dxa"/>
          </w:tcPr>
          <w:p w14:paraId="07395C38" w14:textId="77777777" w:rsidR="00F62283" w:rsidRPr="00F62283" w:rsidRDefault="00F62283" w:rsidP="00F62283">
            <w:r w:rsidRPr="00F62283">
              <w:t>1</w:t>
            </w:r>
          </w:p>
        </w:tc>
        <w:tc>
          <w:tcPr>
            <w:tcW w:w="5528" w:type="dxa"/>
          </w:tcPr>
          <w:p w14:paraId="3E93797B" w14:textId="215E7E35" w:rsidR="00F62283" w:rsidRPr="00F62283" w:rsidRDefault="00257EC5" w:rsidP="00F62283">
            <w:r>
              <w:t>Rafaela dos Santos Guedes</w:t>
            </w:r>
          </w:p>
        </w:tc>
      </w:tr>
      <w:tr w:rsidR="00F62283" w:rsidRPr="00F62283" w14:paraId="1E3FF271" w14:textId="77777777" w:rsidTr="00F62283">
        <w:trPr>
          <w:trHeight w:val="224"/>
          <w:jc w:val="center"/>
        </w:trPr>
        <w:tc>
          <w:tcPr>
            <w:tcW w:w="1271" w:type="dxa"/>
          </w:tcPr>
          <w:p w14:paraId="04FDA2B9" w14:textId="77777777" w:rsidR="00F62283" w:rsidRPr="00F62283" w:rsidRDefault="00F62283" w:rsidP="00F62283">
            <w:r w:rsidRPr="00F62283">
              <w:t>2</w:t>
            </w:r>
          </w:p>
        </w:tc>
        <w:tc>
          <w:tcPr>
            <w:tcW w:w="5528" w:type="dxa"/>
          </w:tcPr>
          <w:p w14:paraId="1158523A" w14:textId="592226F9" w:rsidR="00F62283" w:rsidRPr="00F62283" w:rsidRDefault="00FE62CA" w:rsidP="00F62283">
            <w:r w:rsidRPr="00F62283">
              <w:t>Ericka Schwambach Mutz Marques Torres</w:t>
            </w:r>
          </w:p>
        </w:tc>
      </w:tr>
      <w:tr w:rsidR="00F62283" w:rsidRPr="00F62283" w14:paraId="4E46B71F" w14:textId="77777777" w:rsidTr="00F62283">
        <w:trPr>
          <w:trHeight w:val="247"/>
          <w:jc w:val="center"/>
        </w:trPr>
        <w:tc>
          <w:tcPr>
            <w:tcW w:w="1271" w:type="dxa"/>
          </w:tcPr>
          <w:p w14:paraId="1644943F" w14:textId="77777777" w:rsidR="00F62283" w:rsidRPr="00F62283" w:rsidRDefault="00F62283" w:rsidP="00F62283">
            <w:r w:rsidRPr="00F62283">
              <w:t>3</w:t>
            </w:r>
          </w:p>
        </w:tc>
        <w:tc>
          <w:tcPr>
            <w:tcW w:w="5528" w:type="dxa"/>
          </w:tcPr>
          <w:p w14:paraId="5FF7FB65" w14:textId="46D7D48C" w:rsidR="00F62283" w:rsidRPr="00F62283" w:rsidRDefault="00257EC5" w:rsidP="00F62283">
            <w:r>
              <w:t>Susana Graciela Rodriguez da Rosa</w:t>
            </w:r>
          </w:p>
        </w:tc>
      </w:tr>
      <w:tr w:rsidR="00F62283" w:rsidRPr="00F62283" w14:paraId="6ABBF08F" w14:textId="77777777" w:rsidTr="00F62283">
        <w:trPr>
          <w:trHeight w:val="224"/>
          <w:jc w:val="center"/>
        </w:trPr>
        <w:tc>
          <w:tcPr>
            <w:tcW w:w="1271" w:type="dxa"/>
          </w:tcPr>
          <w:p w14:paraId="09EC00EC" w14:textId="77777777" w:rsidR="00F62283" w:rsidRPr="00F62283" w:rsidRDefault="00F62283" w:rsidP="00F62283">
            <w:r w:rsidRPr="00F62283">
              <w:t>4</w:t>
            </w:r>
          </w:p>
        </w:tc>
        <w:tc>
          <w:tcPr>
            <w:tcW w:w="5528" w:type="dxa"/>
          </w:tcPr>
          <w:p w14:paraId="3DEC1D59" w14:textId="78B46BFA" w:rsidR="00F62283" w:rsidRPr="00F62283" w:rsidRDefault="00DD7971" w:rsidP="00F62283">
            <w:r>
              <w:t>Wilton Fernandes de Brito</w:t>
            </w:r>
          </w:p>
        </w:tc>
      </w:tr>
      <w:tr w:rsidR="00F62283" w:rsidRPr="00F62283" w14:paraId="620C2F8A" w14:textId="77777777" w:rsidTr="00F62283">
        <w:trPr>
          <w:trHeight w:val="224"/>
          <w:jc w:val="center"/>
        </w:trPr>
        <w:tc>
          <w:tcPr>
            <w:tcW w:w="1271" w:type="dxa"/>
          </w:tcPr>
          <w:p w14:paraId="47088281" w14:textId="77777777" w:rsidR="00F62283" w:rsidRPr="00F62283" w:rsidRDefault="00F62283" w:rsidP="00F62283">
            <w:r w:rsidRPr="00F62283">
              <w:t>5</w:t>
            </w:r>
          </w:p>
        </w:tc>
        <w:tc>
          <w:tcPr>
            <w:tcW w:w="5528" w:type="dxa"/>
          </w:tcPr>
          <w:p w14:paraId="2C835F90" w14:textId="40F7C95B" w:rsidR="00F62283" w:rsidRPr="00F62283" w:rsidRDefault="00635F37" w:rsidP="00F62283">
            <w:r>
              <w:t>Ana Claudia Maba</w:t>
            </w:r>
          </w:p>
        </w:tc>
      </w:tr>
      <w:tr w:rsidR="00F62283" w:rsidRPr="00F62283" w14:paraId="775AEEFA" w14:textId="77777777" w:rsidTr="00F62283">
        <w:trPr>
          <w:trHeight w:val="224"/>
          <w:jc w:val="center"/>
        </w:trPr>
        <w:tc>
          <w:tcPr>
            <w:tcW w:w="1271" w:type="dxa"/>
          </w:tcPr>
          <w:p w14:paraId="0888AE62" w14:textId="77777777" w:rsidR="00F62283" w:rsidRPr="00F62283" w:rsidRDefault="00F62283" w:rsidP="00F62283">
            <w:r w:rsidRPr="00F62283">
              <w:t>6</w:t>
            </w:r>
          </w:p>
        </w:tc>
        <w:tc>
          <w:tcPr>
            <w:tcW w:w="5528" w:type="dxa"/>
          </w:tcPr>
          <w:p w14:paraId="7E9692A1" w14:textId="0AC191B3" w:rsidR="00F62283" w:rsidRPr="00F62283" w:rsidRDefault="00635F37" w:rsidP="00F62283">
            <w:r>
              <w:t>Robertson Cesar Frare</w:t>
            </w:r>
          </w:p>
        </w:tc>
      </w:tr>
      <w:tr w:rsidR="00F62283" w:rsidRPr="00F62283" w14:paraId="74E947E0" w14:textId="77777777" w:rsidTr="00F62283">
        <w:trPr>
          <w:trHeight w:val="224"/>
          <w:jc w:val="center"/>
        </w:trPr>
        <w:tc>
          <w:tcPr>
            <w:tcW w:w="1271" w:type="dxa"/>
          </w:tcPr>
          <w:p w14:paraId="768EE7A0" w14:textId="77777777" w:rsidR="00F62283" w:rsidRPr="00F62283" w:rsidRDefault="00F62283" w:rsidP="00F62283">
            <w:r w:rsidRPr="00F62283">
              <w:t>7</w:t>
            </w:r>
          </w:p>
        </w:tc>
        <w:tc>
          <w:tcPr>
            <w:tcW w:w="5528" w:type="dxa"/>
          </w:tcPr>
          <w:p w14:paraId="6358DA3C" w14:textId="05F28C5B" w:rsidR="00F62283" w:rsidRPr="00F62283" w:rsidRDefault="00635F37" w:rsidP="00F62283">
            <w:r>
              <w:t>Hugo Tomaz de Carvalho</w:t>
            </w:r>
          </w:p>
        </w:tc>
      </w:tr>
      <w:tr w:rsidR="00F62283" w:rsidRPr="00F62283" w14:paraId="3D274363" w14:textId="77777777" w:rsidTr="00F62283">
        <w:trPr>
          <w:trHeight w:val="44"/>
          <w:jc w:val="center"/>
        </w:trPr>
        <w:tc>
          <w:tcPr>
            <w:tcW w:w="1271" w:type="dxa"/>
          </w:tcPr>
          <w:p w14:paraId="3477621F" w14:textId="77777777" w:rsidR="00F62283" w:rsidRPr="00F62283" w:rsidRDefault="00F62283" w:rsidP="00F62283">
            <w:r w:rsidRPr="00F62283">
              <w:t>8</w:t>
            </w:r>
          </w:p>
        </w:tc>
        <w:tc>
          <w:tcPr>
            <w:tcW w:w="5528" w:type="dxa"/>
          </w:tcPr>
          <w:p w14:paraId="62FC21F1" w14:textId="6010956F" w:rsidR="00F62283" w:rsidRPr="00F62283" w:rsidRDefault="001B15FA" w:rsidP="00F62283">
            <w:r>
              <w:t>Andre Thiago Siebert Santos</w:t>
            </w:r>
          </w:p>
        </w:tc>
      </w:tr>
      <w:tr w:rsidR="00F62283" w:rsidRPr="00F62283" w14:paraId="2C357E37" w14:textId="77777777" w:rsidTr="00F62283">
        <w:trPr>
          <w:trHeight w:val="44"/>
          <w:jc w:val="center"/>
        </w:trPr>
        <w:tc>
          <w:tcPr>
            <w:tcW w:w="1271" w:type="dxa"/>
          </w:tcPr>
          <w:p w14:paraId="2651011C" w14:textId="77777777" w:rsidR="00F62283" w:rsidRPr="00F62283" w:rsidRDefault="00F62283" w:rsidP="00F62283">
            <w:r w:rsidRPr="00F62283">
              <w:t>9</w:t>
            </w:r>
          </w:p>
        </w:tc>
        <w:tc>
          <w:tcPr>
            <w:tcW w:w="5528" w:type="dxa"/>
          </w:tcPr>
          <w:p w14:paraId="0CA46857" w14:textId="50EC6310" w:rsidR="00F62283" w:rsidRPr="00F62283" w:rsidRDefault="001B15FA" w:rsidP="00F62283">
            <w:r>
              <w:t>Dyeison Kuster Valente</w:t>
            </w:r>
          </w:p>
        </w:tc>
      </w:tr>
    </w:tbl>
    <w:p w14:paraId="6F21417D" w14:textId="448FC92F" w:rsidR="00584E52" w:rsidRDefault="00584E52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14:paraId="5B25D681" w14:textId="6931D3D7" w:rsidR="00FB6DC5" w:rsidRPr="00C53ECD" w:rsidRDefault="00A74C40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2</w:t>
      </w:r>
      <w:r w:rsidR="00FB6DC5" w:rsidRPr="00C53ECD">
        <w:rPr>
          <w:b/>
          <w:bCs/>
          <w:color w:val="000000"/>
        </w:rPr>
        <w:t>. RESULTADO DE CLASSIFICAÇÃO PARA O CARGO DE ANALISTA ADMINISTRATIVO</w:t>
      </w:r>
    </w:p>
    <w:p w14:paraId="14CEEA18" w14:textId="1C27CE26" w:rsidR="00207466" w:rsidRDefault="00207466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  <w:color w:val="000000"/>
          <w:u w:val="single"/>
        </w:rPr>
      </w:pPr>
    </w:p>
    <w:tbl>
      <w:tblPr>
        <w:tblW w:w="67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5528"/>
      </w:tblGrid>
      <w:tr w:rsidR="00207466" w:rsidRPr="00F62283" w14:paraId="75B1ADBC" w14:textId="77777777" w:rsidTr="00633391">
        <w:trPr>
          <w:trHeight w:val="44"/>
          <w:jc w:val="center"/>
        </w:trPr>
        <w:tc>
          <w:tcPr>
            <w:tcW w:w="1271" w:type="dxa"/>
          </w:tcPr>
          <w:p w14:paraId="5CA5049E" w14:textId="77777777" w:rsidR="00207466" w:rsidRPr="00F62283" w:rsidRDefault="00207466" w:rsidP="00633391">
            <w:pPr>
              <w:jc w:val="center"/>
              <w:rPr>
                <w:b/>
              </w:rPr>
            </w:pPr>
            <w:r w:rsidRPr="00F62283">
              <w:rPr>
                <w:b/>
              </w:rPr>
              <w:t>ORDEM</w:t>
            </w:r>
          </w:p>
        </w:tc>
        <w:tc>
          <w:tcPr>
            <w:tcW w:w="5528" w:type="dxa"/>
          </w:tcPr>
          <w:p w14:paraId="41AF1B28" w14:textId="77777777" w:rsidR="00207466" w:rsidRPr="00F62283" w:rsidRDefault="00207466" w:rsidP="00633391">
            <w:pPr>
              <w:jc w:val="center"/>
              <w:rPr>
                <w:b/>
              </w:rPr>
            </w:pPr>
            <w:r w:rsidRPr="00F62283">
              <w:rPr>
                <w:b/>
              </w:rPr>
              <w:t>NOME COMPLETO</w:t>
            </w:r>
          </w:p>
        </w:tc>
      </w:tr>
      <w:tr w:rsidR="00207466" w:rsidRPr="00F62283" w14:paraId="6D0E398F" w14:textId="77777777" w:rsidTr="00633391">
        <w:trPr>
          <w:trHeight w:val="224"/>
          <w:jc w:val="center"/>
        </w:trPr>
        <w:tc>
          <w:tcPr>
            <w:tcW w:w="1271" w:type="dxa"/>
          </w:tcPr>
          <w:p w14:paraId="3C630E31" w14:textId="77777777" w:rsidR="00207466" w:rsidRPr="00F62283" w:rsidRDefault="00207466" w:rsidP="00633391">
            <w:r w:rsidRPr="00F62283">
              <w:t>1</w:t>
            </w:r>
          </w:p>
        </w:tc>
        <w:tc>
          <w:tcPr>
            <w:tcW w:w="5528" w:type="dxa"/>
          </w:tcPr>
          <w:p w14:paraId="3F24423F" w14:textId="5CC0C3B2" w:rsidR="00207466" w:rsidRPr="00F62283" w:rsidRDefault="00E51931" w:rsidP="00633391">
            <w:r>
              <w:t>Jane Juçara Proença Lima</w:t>
            </w:r>
          </w:p>
        </w:tc>
      </w:tr>
    </w:tbl>
    <w:p w14:paraId="0BBBD79D" w14:textId="77777777" w:rsidR="00207466" w:rsidRDefault="00207466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  <w:color w:val="000000"/>
          <w:u w:val="single"/>
        </w:rPr>
      </w:pPr>
    </w:p>
    <w:p w14:paraId="09379824" w14:textId="7CD5E139" w:rsidR="003421E3" w:rsidRPr="00C53ECD" w:rsidRDefault="00A74C40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3</w:t>
      </w:r>
      <w:r w:rsidR="003421E3" w:rsidRPr="00C53ECD">
        <w:rPr>
          <w:b/>
          <w:bCs/>
          <w:color w:val="000000"/>
        </w:rPr>
        <w:t>. CANDIDATOS DESCLASSIFICADOS POR FALTA DE DOCUMENTAÇÃO</w:t>
      </w:r>
    </w:p>
    <w:p w14:paraId="1ECD0252" w14:textId="77777777" w:rsidR="003421E3" w:rsidRPr="00F62283" w:rsidRDefault="003421E3" w:rsidP="00F6228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W w:w="55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</w:tblGrid>
      <w:tr w:rsidR="00D07144" w:rsidRPr="00F62283" w14:paraId="6F1B3C26" w14:textId="77777777" w:rsidTr="00D07144">
        <w:trPr>
          <w:trHeight w:val="44"/>
          <w:jc w:val="center"/>
        </w:trPr>
        <w:tc>
          <w:tcPr>
            <w:tcW w:w="5528" w:type="dxa"/>
          </w:tcPr>
          <w:p w14:paraId="0C1892CA" w14:textId="77777777" w:rsidR="00D07144" w:rsidRPr="00F62283" w:rsidRDefault="00D07144" w:rsidP="00F62283">
            <w:pPr>
              <w:jc w:val="center"/>
              <w:rPr>
                <w:b/>
              </w:rPr>
            </w:pPr>
            <w:r w:rsidRPr="00F62283">
              <w:rPr>
                <w:b/>
              </w:rPr>
              <w:t>NOME COMPLETO</w:t>
            </w:r>
          </w:p>
        </w:tc>
      </w:tr>
      <w:tr w:rsidR="00D07144" w:rsidRPr="00F62283" w14:paraId="31D6CBED" w14:textId="77777777" w:rsidTr="00D07144">
        <w:trPr>
          <w:trHeight w:val="224"/>
          <w:jc w:val="center"/>
        </w:trPr>
        <w:tc>
          <w:tcPr>
            <w:tcW w:w="5528" w:type="dxa"/>
          </w:tcPr>
          <w:p w14:paraId="4E7CB7E4" w14:textId="50B58A83" w:rsidR="00D07144" w:rsidRPr="00F62283" w:rsidRDefault="00B60DAA" w:rsidP="00F62283">
            <w:pPr>
              <w:jc w:val="center"/>
            </w:pPr>
            <w:r w:rsidRPr="00F62283">
              <w:t>Gislaine dos Santos</w:t>
            </w:r>
          </w:p>
        </w:tc>
      </w:tr>
      <w:tr w:rsidR="00D07144" w:rsidRPr="00F62283" w14:paraId="62E4BDB0" w14:textId="77777777" w:rsidTr="00D07144">
        <w:trPr>
          <w:trHeight w:val="224"/>
          <w:jc w:val="center"/>
        </w:trPr>
        <w:tc>
          <w:tcPr>
            <w:tcW w:w="5528" w:type="dxa"/>
          </w:tcPr>
          <w:p w14:paraId="5345FE2C" w14:textId="7B8543DF" w:rsidR="00D07144" w:rsidRPr="00F62283" w:rsidRDefault="00B60DAA" w:rsidP="00F62283">
            <w:pPr>
              <w:jc w:val="center"/>
            </w:pPr>
            <w:r w:rsidRPr="00F62283">
              <w:t>Igor Fernandes Mendes</w:t>
            </w:r>
          </w:p>
        </w:tc>
      </w:tr>
    </w:tbl>
    <w:p w14:paraId="5BDB3E19" w14:textId="04EA2525" w:rsidR="00E4614C" w:rsidRDefault="00E4614C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14:paraId="0A5A355A" w14:textId="29E653CD" w:rsidR="00E4614C" w:rsidRDefault="00E4614C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14:paraId="0429BAD0" w14:textId="4FF08126" w:rsidR="00857C98" w:rsidRDefault="00857C98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14:paraId="58976280" w14:textId="42AA9E38" w:rsidR="00857C98" w:rsidRDefault="00857C98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14:paraId="26849C64" w14:textId="48707E32" w:rsidR="00857C98" w:rsidRDefault="00857C98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14:paraId="1EA62426" w14:textId="77777777" w:rsidR="00857C98" w:rsidRPr="00F62283" w:rsidRDefault="00857C98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14:paraId="1C07F827" w14:textId="6F5B5DDF" w:rsidR="00C307F9" w:rsidRPr="00F62283" w:rsidRDefault="00A74C40" w:rsidP="00F62283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u w:val="single"/>
        </w:rPr>
      </w:pPr>
      <w:r>
        <w:rPr>
          <w:b/>
          <w:bCs/>
          <w:color w:val="000000"/>
          <w:u w:val="single"/>
        </w:rPr>
        <w:lastRenderedPageBreak/>
        <w:t>4</w:t>
      </w:r>
      <w:r w:rsidR="001A5DFB" w:rsidRPr="00F62283">
        <w:rPr>
          <w:b/>
          <w:bCs/>
          <w:color w:val="000000"/>
          <w:u w:val="single"/>
        </w:rPr>
        <w:t>.</w:t>
      </w:r>
      <w:r w:rsidR="001A5DFB" w:rsidRPr="00F62283">
        <w:rPr>
          <w:color w:val="000000"/>
          <w:u w:val="single"/>
        </w:rPr>
        <w:t xml:space="preserve"> </w:t>
      </w:r>
      <w:r w:rsidR="00EF1D4A" w:rsidRPr="00F62283">
        <w:rPr>
          <w:rStyle w:val="Forte"/>
          <w:color w:val="000000"/>
          <w:u w:val="single"/>
        </w:rPr>
        <w:t>RECURSO</w:t>
      </w:r>
      <w:r w:rsidR="009F7668" w:rsidRPr="00F62283">
        <w:rPr>
          <w:rStyle w:val="Forte"/>
          <w:color w:val="000000"/>
          <w:u w:val="single"/>
        </w:rPr>
        <w:t>S</w:t>
      </w:r>
    </w:p>
    <w:p w14:paraId="1DD24322" w14:textId="4985176F" w:rsidR="00C307F9" w:rsidRPr="00F62283" w:rsidRDefault="00B17C15" w:rsidP="00165535">
      <w:pPr>
        <w:pStyle w:val="NormalWeb"/>
        <w:shd w:val="clear" w:color="auto" w:fill="FFFFFF"/>
        <w:spacing w:before="0" w:beforeAutospacing="0" w:after="120" w:afterAutospacing="0"/>
        <w:ind w:firstLine="851"/>
        <w:jc w:val="both"/>
        <w:rPr>
          <w:color w:val="000000"/>
        </w:rPr>
      </w:pPr>
      <w:r>
        <w:rPr>
          <w:b/>
          <w:bCs/>
          <w:color w:val="000000"/>
        </w:rPr>
        <w:t>4</w:t>
      </w:r>
      <w:r w:rsidR="00306BAB" w:rsidRPr="00F62283">
        <w:rPr>
          <w:b/>
          <w:bCs/>
          <w:color w:val="000000"/>
        </w:rPr>
        <w:t>.1</w:t>
      </w:r>
      <w:r w:rsidR="00306BAB" w:rsidRPr="00F62283">
        <w:rPr>
          <w:color w:val="000000"/>
        </w:rPr>
        <w:tab/>
      </w:r>
      <w:r w:rsidR="00EF1D4A" w:rsidRPr="00F62283">
        <w:rPr>
          <w:color w:val="000000"/>
        </w:rPr>
        <w:t>Eventual recurso poderá ser protocolado nos termos do edital</w:t>
      </w:r>
      <w:r w:rsidR="00F62283" w:rsidRPr="00F62283">
        <w:rPr>
          <w:color w:val="000000"/>
        </w:rPr>
        <w:t xml:space="preserve"> de </w:t>
      </w:r>
      <w:r w:rsidR="00857C98" w:rsidRPr="003D2D5A">
        <w:rPr>
          <w:rFonts w:eastAsia="Arial"/>
          <w:bCs/>
          <w:color w:val="000000"/>
        </w:rPr>
        <w:t>a</w:t>
      </w:r>
      <w:r w:rsidR="00857C98" w:rsidRPr="003D2D5A">
        <w:rPr>
          <w:rFonts w:eastAsia="Arial"/>
          <w:bCs/>
        </w:rPr>
        <w:t>lteração de cronograma, classificação e desclassificação do processo seletivo simplificado n</w:t>
      </w:r>
      <w:r w:rsidR="00F62283" w:rsidRPr="003D2D5A">
        <w:rPr>
          <w:rFonts w:eastAsia="Arial"/>
          <w:bCs/>
        </w:rPr>
        <w:t>º 02/2020</w:t>
      </w:r>
      <w:r w:rsidR="00EF1D4A" w:rsidRPr="00F62283">
        <w:rPr>
          <w:color w:val="000000"/>
        </w:rPr>
        <w:t xml:space="preserve">, </w:t>
      </w:r>
      <w:r w:rsidR="00F62283" w:rsidRPr="00F62283">
        <w:rPr>
          <w:color w:val="000000"/>
        </w:rPr>
        <w:t>no dia 11/09/2020</w:t>
      </w:r>
      <w:r w:rsidR="007A66E3" w:rsidRPr="00F62283">
        <w:rPr>
          <w:color w:val="000000"/>
        </w:rPr>
        <w:t xml:space="preserve">, das </w:t>
      </w:r>
      <w:r w:rsidR="007A66E3" w:rsidRPr="00F62283">
        <w:t>08</w:t>
      </w:r>
      <w:r w:rsidR="00D935C3" w:rsidRPr="00F62283">
        <w:t>h</w:t>
      </w:r>
      <w:r w:rsidR="00F62283" w:rsidRPr="00F62283">
        <w:t>00</w:t>
      </w:r>
      <w:r w:rsidR="007A66E3" w:rsidRPr="00F62283">
        <w:t xml:space="preserve"> </w:t>
      </w:r>
      <w:r w:rsidR="00DF4AA5" w:rsidRPr="00F62283">
        <w:t>às</w:t>
      </w:r>
      <w:r w:rsidR="007A66E3" w:rsidRPr="00F62283">
        <w:t xml:space="preserve"> </w:t>
      </w:r>
      <w:r w:rsidR="00F62283" w:rsidRPr="00F62283">
        <w:t>17</w:t>
      </w:r>
      <w:r w:rsidR="00D935C3" w:rsidRPr="00F62283">
        <w:t>h</w:t>
      </w:r>
      <w:r w:rsidR="007A66E3" w:rsidRPr="00F62283">
        <w:t xml:space="preserve">00, </w:t>
      </w:r>
      <w:r w:rsidR="00F62283" w:rsidRPr="00F62283">
        <w:t>através do e-mail juridico@cisamvi.sc.gov.br</w:t>
      </w:r>
      <w:r w:rsidR="007A66E3" w:rsidRPr="00F62283">
        <w:t>.</w:t>
      </w:r>
    </w:p>
    <w:p w14:paraId="39BFD4C1" w14:textId="6D60D285" w:rsidR="00E91846" w:rsidRPr="00F62283" w:rsidRDefault="000B4E9E" w:rsidP="00165535">
      <w:pPr>
        <w:spacing w:after="120"/>
        <w:ind w:firstLine="851"/>
        <w:jc w:val="both"/>
        <w:rPr>
          <w:rFonts w:eastAsia="Arial"/>
        </w:rPr>
      </w:pPr>
      <w:r>
        <w:rPr>
          <w:rFonts w:eastAsia="Arial"/>
          <w:b/>
          <w:spacing w:val="1"/>
        </w:rPr>
        <w:t>4</w:t>
      </w:r>
      <w:r w:rsidR="00E91846" w:rsidRPr="00F62283">
        <w:rPr>
          <w:rFonts w:eastAsia="Arial"/>
          <w:b/>
          <w:spacing w:val="1"/>
        </w:rPr>
        <w:t>.</w:t>
      </w:r>
      <w:r w:rsidR="00330028" w:rsidRPr="00F62283">
        <w:rPr>
          <w:rFonts w:eastAsia="Arial"/>
          <w:b/>
          <w:spacing w:val="1"/>
        </w:rPr>
        <w:t>2</w:t>
      </w:r>
      <w:r w:rsidR="00E91846" w:rsidRPr="00F62283">
        <w:rPr>
          <w:rFonts w:eastAsia="Arial"/>
          <w:b/>
          <w:spacing w:val="-1"/>
        </w:rPr>
        <w:tab/>
      </w:r>
      <w:r w:rsidR="00E91846" w:rsidRPr="00F62283">
        <w:rPr>
          <w:rFonts w:eastAsia="Arial"/>
        </w:rPr>
        <w:t>Os</w:t>
      </w:r>
      <w:r w:rsidR="00E91846" w:rsidRPr="00F62283">
        <w:rPr>
          <w:rFonts w:eastAsia="Arial"/>
          <w:spacing w:val="1"/>
        </w:rPr>
        <w:t xml:space="preserve"> </w:t>
      </w:r>
      <w:r w:rsidR="00E91846" w:rsidRPr="00F62283">
        <w:rPr>
          <w:rFonts w:eastAsia="Arial"/>
        </w:rPr>
        <w:t>c</w:t>
      </w:r>
      <w:r w:rsidR="00E91846" w:rsidRPr="00F62283">
        <w:rPr>
          <w:rFonts w:eastAsia="Arial"/>
          <w:spacing w:val="1"/>
        </w:rPr>
        <w:t>a</w:t>
      </w:r>
      <w:r w:rsidR="00E91846" w:rsidRPr="00F62283">
        <w:rPr>
          <w:rFonts w:eastAsia="Arial"/>
          <w:spacing w:val="-2"/>
        </w:rPr>
        <w:t>s</w:t>
      </w:r>
      <w:r w:rsidR="00E91846" w:rsidRPr="00F62283">
        <w:rPr>
          <w:rFonts w:eastAsia="Arial"/>
          <w:spacing w:val="1"/>
        </w:rPr>
        <w:t>o</w:t>
      </w:r>
      <w:r w:rsidR="00E91846" w:rsidRPr="00F62283">
        <w:rPr>
          <w:rFonts w:eastAsia="Arial"/>
        </w:rPr>
        <w:t xml:space="preserve">s </w:t>
      </w:r>
      <w:r w:rsidR="00E91846" w:rsidRPr="00F62283">
        <w:rPr>
          <w:rFonts w:eastAsia="Arial"/>
          <w:spacing w:val="-1"/>
        </w:rPr>
        <w:t>o</w:t>
      </w:r>
      <w:r w:rsidR="00E91846" w:rsidRPr="00F62283">
        <w:rPr>
          <w:rFonts w:eastAsia="Arial"/>
          <w:spacing w:val="1"/>
        </w:rPr>
        <w:t>m</w:t>
      </w:r>
      <w:r w:rsidR="00E91846" w:rsidRPr="00F62283">
        <w:rPr>
          <w:rFonts w:eastAsia="Arial"/>
        </w:rPr>
        <w:t>i</w:t>
      </w:r>
      <w:r w:rsidR="00E91846" w:rsidRPr="00F62283">
        <w:rPr>
          <w:rFonts w:eastAsia="Arial"/>
          <w:spacing w:val="-3"/>
        </w:rPr>
        <w:t>s</w:t>
      </w:r>
      <w:r w:rsidR="00E91846" w:rsidRPr="00F62283">
        <w:rPr>
          <w:rFonts w:eastAsia="Arial"/>
        </w:rPr>
        <w:t>s</w:t>
      </w:r>
      <w:r w:rsidR="00E91846" w:rsidRPr="00F62283">
        <w:rPr>
          <w:rFonts w:eastAsia="Arial"/>
          <w:spacing w:val="1"/>
        </w:rPr>
        <w:t>o</w:t>
      </w:r>
      <w:r w:rsidR="00E91846" w:rsidRPr="00F62283">
        <w:rPr>
          <w:rFonts w:eastAsia="Arial"/>
        </w:rPr>
        <w:t xml:space="preserve">s </w:t>
      </w:r>
      <w:r w:rsidR="00E91846" w:rsidRPr="00F62283">
        <w:rPr>
          <w:rFonts w:eastAsia="Arial"/>
          <w:spacing w:val="-2"/>
        </w:rPr>
        <w:t>s</w:t>
      </w:r>
      <w:r w:rsidR="00E91846" w:rsidRPr="00F62283">
        <w:rPr>
          <w:rFonts w:eastAsia="Arial"/>
          <w:spacing w:val="1"/>
        </w:rPr>
        <w:t>e</w:t>
      </w:r>
      <w:r w:rsidR="00E91846" w:rsidRPr="00F62283">
        <w:rPr>
          <w:rFonts w:eastAsia="Arial"/>
        </w:rPr>
        <w:t>rão</w:t>
      </w:r>
      <w:r w:rsidR="00E91846" w:rsidRPr="00F62283">
        <w:rPr>
          <w:rFonts w:eastAsia="Arial"/>
          <w:spacing w:val="-1"/>
        </w:rPr>
        <w:t xml:space="preserve"> </w:t>
      </w:r>
      <w:r w:rsidR="00E91846" w:rsidRPr="00F62283">
        <w:rPr>
          <w:rFonts w:eastAsia="Arial"/>
          <w:spacing w:val="1"/>
        </w:rPr>
        <w:t>de</w:t>
      </w:r>
      <w:r w:rsidR="00E91846" w:rsidRPr="00F62283">
        <w:rPr>
          <w:rFonts w:eastAsia="Arial"/>
        </w:rPr>
        <w:t>cidi</w:t>
      </w:r>
      <w:r w:rsidR="00E91846" w:rsidRPr="00F62283">
        <w:rPr>
          <w:rFonts w:eastAsia="Arial"/>
          <w:spacing w:val="1"/>
        </w:rPr>
        <w:t>do</w:t>
      </w:r>
      <w:r w:rsidR="00E91846" w:rsidRPr="00F62283">
        <w:rPr>
          <w:rFonts w:eastAsia="Arial"/>
        </w:rPr>
        <w:t>s</w:t>
      </w:r>
      <w:r w:rsidR="00E91846" w:rsidRPr="00F62283">
        <w:rPr>
          <w:rFonts w:eastAsia="Arial"/>
          <w:spacing w:val="-2"/>
        </w:rPr>
        <w:t xml:space="preserve"> </w:t>
      </w:r>
      <w:r w:rsidR="00E91846" w:rsidRPr="00F62283">
        <w:rPr>
          <w:rFonts w:eastAsia="Arial"/>
        </w:rPr>
        <w:t xml:space="preserve">e </w:t>
      </w:r>
      <w:r w:rsidR="00E91846" w:rsidRPr="00F62283">
        <w:rPr>
          <w:rFonts w:eastAsia="Arial"/>
          <w:spacing w:val="1"/>
        </w:rPr>
        <w:t>d</w:t>
      </w:r>
      <w:r w:rsidR="00E91846" w:rsidRPr="00F62283">
        <w:rPr>
          <w:rFonts w:eastAsia="Arial"/>
          <w:spacing w:val="-1"/>
        </w:rPr>
        <w:t>e</w:t>
      </w:r>
      <w:r w:rsidR="00E91846" w:rsidRPr="00F62283">
        <w:rPr>
          <w:rFonts w:eastAsia="Arial"/>
          <w:spacing w:val="3"/>
        </w:rPr>
        <w:t>f</w:t>
      </w:r>
      <w:r w:rsidR="00E91846" w:rsidRPr="00F62283">
        <w:rPr>
          <w:rFonts w:eastAsia="Arial"/>
        </w:rPr>
        <w:t>in</w:t>
      </w:r>
      <w:r w:rsidR="00E91846" w:rsidRPr="00F62283">
        <w:rPr>
          <w:rFonts w:eastAsia="Arial"/>
          <w:spacing w:val="-2"/>
        </w:rPr>
        <w:t>i</w:t>
      </w:r>
      <w:r w:rsidR="00E91846" w:rsidRPr="00F62283">
        <w:rPr>
          <w:rFonts w:eastAsia="Arial"/>
          <w:spacing w:val="1"/>
        </w:rPr>
        <w:t>do</w:t>
      </w:r>
      <w:r w:rsidR="00E91846" w:rsidRPr="00F62283">
        <w:rPr>
          <w:rFonts w:eastAsia="Arial"/>
        </w:rPr>
        <w:t>s</w:t>
      </w:r>
      <w:r w:rsidR="00E91846" w:rsidRPr="00F62283">
        <w:rPr>
          <w:rFonts w:eastAsia="Arial"/>
          <w:spacing w:val="-2"/>
        </w:rPr>
        <w:t xml:space="preserve"> </w:t>
      </w:r>
      <w:r w:rsidR="00E91846" w:rsidRPr="00F62283">
        <w:rPr>
          <w:rFonts w:eastAsia="Arial"/>
          <w:spacing w:val="-1"/>
        </w:rPr>
        <w:t>p</w:t>
      </w:r>
      <w:r w:rsidR="00E91846" w:rsidRPr="00F62283">
        <w:rPr>
          <w:rFonts w:eastAsia="Arial"/>
          <w:spacing w:val="1"/>
        </w:rPr>
        <w:t>e</w:t>
      </w:r>
      <w:r w:rsidR="00E91846" w:rsidRPr="00F62283">
        <w:rPr>
          <w:rFonts w:eastAsia="Arial"/>
        </w:rPr>
        <w:t>la</w:t>
      </w:r>
      <w:r w:rsidR="00E91846" w:rsidRPr="00F62283">
        <w:rPr>
          <w:rFonts w:eastAsia="Arial"/>
          <w:spacing w:val="1"/>
        </w:rPr>
        <w:t xml:space="preserve"> </w:t>
      </w:r>
      <w:r w:rsidR="00E91846" w:rsidRPr="00F62283">
        <w:rPr>
          <w:rFonts w:eastAsia="Arial"/>
        </w:rPr>
        <w:t>C</w:t>
      </w:r>
      <w:r w:rsidR="00E91846" w:rsidRPr="00F62283">
        <w:rPr>
          <w:rFonts w:eastAsia="Arial"/>
          <w:spacing w:val="-2"/>
        </w:rPr>
        <w:t>o</w:t>
      </w:r>
      <w:r w:rsidR="00E91846" w:rsidRPr="00F62283">
        <w:rPr>
          <w:rFonts w:eastAsia="Arial"/>
          <w:spacing w:val="1"/>
        </w:rPr>
        <w:t>m</w:t>
      </w:r>
      <w:r w:rsidR="00E91846" w:rsidRPr="00F62283">
        <w:rPr>
          <w:rFonts w:eastAsia="Arial"/>
        </w:rPr>
        <w:t>issão Es</w:t>
      </w:r>
      <w:r w:rsidR="00E91846" w:rsidRPr="00F62283">
        <w:rPr>
          <w:rFonts w:eastAsia="Arial"/>
          <w:spacing w:val="1"/>
        </w:rPr>
        <w:t>pe</w:t>
      </w:r>
      <w:r w:rsidR="00E91846" w:rsidRPr="00F62283">
        <w:rPr>
          <w:rFonts w:eastAsia="Arial"/>
        </w:rPr>
        <w:t>c</w:t>
      </w:r>
      <w:r w:rsidR="00E91846" w:rsidRPr="00F62283">
        <w:rPr>
          <w:rFonts w:eastAsia="Arial"/>
          <w:spacing w:val="-3"/>
        </w:rPr>
        <w:t>i</w:t>
      </w:r>
      <w:r w:rsidR="00E91846" w:rsidRPr="00F62283">
        <w:rPr>
          <w:rFonts w:eastAsia="Arial"/>
          <w:spacing w:val="1"/>
        </w:rPr>
        <w:t>a</w:t>
      </w:r>
      <w:r w:rsidR="00E91846" w:rsidRPr="00F62283">
        <w:rPr>
          <w:rFonts w:eastAsia="Arial"/>
        </w:rPr>
        <w:t>l.</w:t>
      </w:r>
    </w:p>
    <w:p w14:paraId="0F51C1B7" w14:textId="77777777" w:rsidR="006D3C2F" w:rsidRPr="00F62283" w:rsidRDefault="006D3C2F" w:rsidP="00F62283">
      <w:pPr>
        <w:pStyle w:val="NormalWeb"/>
        <w:spacing w:before="0" w:beforeAutospacing="0" w:after="120" w:afterAutospacing="0"/>
        <w:ind w:right="-427"/>
        <w:jc w:val="right"/>
        <w:rPr>
          <w:color w:val="000000"/>
        </w:rPr>
      </w:pPr>
    </w:p>
    <w:p w14:paraId="4E81358A" w14:textId="3E4AC18C" w:rsidR="006D3C2F" w:rsidRPr="00F62283" w:rsidRDefault="003A762D" w:rsidP="00F62283">
      <w:pPr>
        <w:pStyle w:val="NormalWeb"/>
        <w:spacing w:before="0" w:beforeAutospacing="0" w:after="120" w:afterAutospacing="0"/>
        <w:ind w:right="-427"/>
        <w:jc w:val="center"/>
        <w:rPr>
          <w:color w:val="000000"/>
        </w:rPr>
      </w:pPr>
      <w:r w:rsidRPr="00F62283">
        <w:rPr>
          <w:color w:val="000000"/>
        </w:rPr>
        <w:t>Blumenau</w:t>
      </w:r>
      <w:r w:rsidR="00F62283" w:rsidRPr="00F62283">
        <w:rPr>
          <w:color w:val="000000"/>
        </w:rPr>
        <w:t xml:space="preserve"> - </w:t>
      </w:r>
      <w:r w:rsidRPr="00F62283">
        <w:rPr>
          <w:color w:val="000000"/>
        </w:rPr>
        <w:t xml:space="preserve">SC, </w:t>
      </w:r>
      <w:r w:rsidR="00F62283" w:rsidRPr="00F62283">
        <w:rPr>
          <w:color w:val="000000"/>
        </w:rPr>
        <w:t>09</w:t>
      </w:r>
      <w:r w:rsidR="006D3C2F" w:rsidRPr="00F62283">
        <w:rPr>
          <w:color w:val="000000"/>
        </w:rPr>
        <w:t xml:space="preserve"> de </w:t>
      </w:r>
      <w:r w:rsidR="00F62283" w:rsidRPr="00F62283">
        <w:rPr>
          <w:color w:val="000000"/>
        </w:rPr>
        <w:t>s</w:t>
      </w:r>
      <w:r w:rsidR="006075D2" w:rsidRPr="00F62283">
        <w:rPr>
          <w:color w:val="000000"/>
        </w:rPr>
        <w:t>etembro</w:t>
      </w:r>
      <w:r w:rsidR="006D3C2F" w:rsidRPr="00F62283">
        <w:rPr>
          <w:color w:val="000000"/>
        </w:rPr>
        <w:t xml:space="preserve"> de </w:t>
      </w:r>
      <w:r w:rsidR="001D7571" w:rsidRPr="00F62283">
        <w:rPr>
          <w:color w:val="000000"/>
        </w:rPr>
        <w:t>20</w:t>
      </w:r>
      <w:r w:rsidR="00F62283" w:rsidRPr="00F62283">
        <w:rPr>
          <w:color w:val="000000"/>
        </w:rPr>
        <w:t>20</w:t>
      </w:r>
      <w:r w:rsidR="006D3C2F" w:rsidRPr="00F62283">
        <w:rPr>
          <w:color w:val="000000"/>
        </w:rPr>
        <w:t>.</w:t>
      </w:r>
    </w:p>
    <w:p w14:paraId="01DE5711" w14:textId="77777777" w:rsidR="00C81B2B" w:rsidRPr="00F62283" w:rsidRDefault="00C81B2B" w:rsidP="00F62283">
      <w:pPr>
        <w:pStyle w:val="NormalWeb"/>
        <w:spacing w:before="0" w:beforeAutospacing="0" w:after="120" w:afterAutospacing="0"/>
        <w:ind w:right="-427"/>
        <w:rPr>
          <w:color w:val="000000"/>
        </w:rPr>
      </w:pPr>
    </w:p>
    <w:p w14:paraId="49BED050" w14:textId="77777777" w:rsidR="00C81B2B" w:rsidRPr="00F62283" w:rsidRDefault="00C81B2B" w:rsidP="00F62283">
      <w:pPr>
        <w:pStyle w:val="NormalWeb"/>
        <w:spacing w:before="0" w:beforeAutospacing="0" w:after="120" w:afterAutospacing="0"/>
        <w:ind w:right="-427"/>
        <w:rPr>
          <w:color w:val="000000"/>
        </w:rPr>
      </w:pPr>
    </w:p>
    <w:p w14:paraId="384A5C31" w14:textId="3DD63F72" w:rsidR="00C307F9" w:rsidRPr="00F62283" w:rsidRDefault="00F62283" w:rsidP="00371DB7">
      <w:pPr>
        <w:suppressAutoHyphens/>
        <w:jc w:val="center"/>
      </w:pPr>
      <w:r w:rsidRPr="00F62283">
        <w:t>MARCOS DA ROCHA</w:t>
      </w:r>
    </w:p>
    <w:p w14:paraId="17BF8717" w14:textId="77777777" w:rsidR="006D3C2F" w:rsidRPr="00F62283" w:rsidRDefault="00C307F9" w:rsidP="00371DB7">
      <w:pPr>
        <w:suppressAutoHyphens/>
        <w:jc w:val="center"/>
        <w:rPr>
          <w:color w:val="000000"/>
        </w:rPr>
      </w:pPr>
      <w:r w:rsidRPr="00F62283">
        <w:t>Presidente da Comissão Especial</w:t>
      </w:r>
    </w:p>
    <w:sectPr w:rsidR="006D3C2F" w:rsidRPr="00F62283" w:rsidSect="00004EAC">
      <w:headerReference w:type="default" r:id="rId7"/>
      <w:footerReference w:type="defaul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B8D18" w14:textId="77777777" w:rsidR="00CC7738" w:rsidRDefault="00CC7738">
      <w:r>
        <w:separator/>
      </w:r>
    </w:p>
  </w:endnote>
  <w:endnote w:type="continuationSeparator" w:id="0">
    <w:p w14:paraId="2A930AC3" w14:textId="77777777" w:rsidR="00CC7738" w:rsidRDefault="00CC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 w:cstheme="minorHAnsi"/>
        <w:b/>
        <w:sz w:val="18"/>
        <w:szCs w:val="18"/>
      </w:rPr>
      <w:id w:val="-1769616900"/>
      <w:docPartObj>
        <w:docPartGallery w:val="Page Numbers (Top of Page)"/>
        <w:docPartUnique/>
      </w:docPartObj>
    </w:sdtPr>
    <w:sdtEndPr/>
    <w:sdtContent>
      <w:p w14:paraId="7089AB8E" w14:textId="77777777"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bCs/>
            <w:sz w:val="18"/>
            <w:szCs w:val="18"/>
          </w:rPr>
        </w:pPr>
        <w:r w:rsidRPr="0084094A">
          <w:rPr>
            <w:rFonts w:asciiTheme="minorHAnsi" w:hAnsiTheme="minorHAnsi" w:cstheme="minorHAnsi"/>
            <w:b/>
            <w:noProof/>
          </w:rPr>
          <w:drawing>
            <wp:anchor distT="0" distB="0" distL="114300" distR="114300" simplePos="0" relativeHeight="251659264" behindDoc="1" locked="0" layoutInCell="1" allowOverlap="1" wp14:anchorId="152E4EC2" wp14:editId="2C901C67">
              <wp:simplePos x="0" y="0"/>
              <wp:positionH relativeFrom="column">
                <wp:posOffset>-3810</wp:posOffset>
              </wp:positionH>
              <wp:positionV relativeFrom="paragraph">
                <wp:posOffset>-218440</wp:posOffset>
              </wp:positionV>
              <wp:extent cx="6115050" cy="790575"/>
              <wp:effectExtent l="0" t="0" r="0" b="0"/>
              <wp:wrapNone/>
              <wp:docPr id="2" name="Imagem 2" descr="CISAMVI_Folha Timbrada_roda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ISAMVI_Folha Timbrada_rodap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Página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PAGE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F80DA9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 de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NUMPAGES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F80DA9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p>
      <w:p w14:paraId="6C874D89" w14:textId="77777777"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  <w:p w14:paraId="1DB670CA" w14:textId="77777777" w:rsidR="0084094A" w:rsidRPr="0084094A" w:rsidRDefault="00CC7738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EC152" w14:textId="77777777" w:rsidR="00CC7738" w:rsidRDefault="00CC7738">
      <w:r>
        <w:separator/>
      </w:r>
    </w:p>
  </w:footnote>
  <w:footnote w:type="continuationSeparator" w:id="0">
    <w:p w14:paraId="69F9F743" w14:textId="77777777" w:rsidR="00CC7738" w:rsidRDefault="00CC7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442A7" w14:textId="77777777" w:rsidR="00245721" w:rsidRDefault="0084094A">
    <w:pPr>
      <w:pStyle w:val="Cabealho"/>
    </w:pPr>
    <w:r>
      <w:rPr>
        <w:noProof/>
      </w:rPr>
      <w:drawing>
        <wp:inline distT="0" distB="0" distL="0" distR="0" wp14:anchorId="1E9E06B5" wp14:editId="2F74214D">
          <wp:extent cx="6115050" cy="800100"/>
          <wp:effectExtent l="0" t="0" r="0" b="0"/>
          <wp:docPr id="1" name="Imagem 1" descr="CISAMVI_Folha Timbrada_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AMVI_Folha Timbrada_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F6022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B612D"/>
    <w:multiLevelType w:val="hybridMultilevel"/>
    <w:tmpl w:val="7096A1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12575"/>
    <w:multiLevelType w:val="multilevel"/>
    <w:tmpl w:val="872C1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74997"/>
    <w:multiLevelType w:val="multilevel"/>
    <w:tmpl w:val="C17644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74808E5"/>
    <w:multiLevelType w:val="multilevel"/>
    <w:tmpl w:val="EC0E9DCC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41290290"/>
    <w:multiLevelType w:val="hybridMultilevel"/>
    <w:tmpl w:val="08B8BF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02B9A"/>
    <w:multiLevelType w:val="multilevel"/>
    <w:tmpl w:val="B97E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805495"/>
    <w:multiLevelType w:val="multilevel"/>
    <w:tmpl w:val="5C244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846797"/>
    <w:multiLevelType w:val="hybridMultilevel"/>
    <w:tmpl w:val="CF08120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000E9"/>
    <w:multiLevelType w:val="multilevel"/>
    <w:tmpl w:val="43A0C8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CCC7281"/>
    <w:multiLevelType w:val="multilevel"/>
    <w:tmpl w:val="ACAE447E"/>
    <w:lvl w:ilvl="0">
      <w:start w:val="4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FBA"/>
    <w:rsid w:val="00004EAC"/>
    <w:rsid w:val="0001210C"/>
    <w:rsid w:val="00016E61"/>
    <w:rsid w:val="00031BBD"/>
    <w:rsid w:val="0005166C"/>
    <w:rsid w:val="00051670"/>
    <w:rsid w:val="00051D71"/>
    <w:rsid w:val="00056788"/>
    <w:rsid w:val="00062704"/>
    <w:rsid w:val="0006790B"/>
    <w:rsid w:val="00070BD3"/>
    <w:rsid w:val="00097C3C"/>
    <w:rsid w:val="000A02BB"/>
    <w:rsid w:val="000A198D"/>
    <w:rsid w:val="000A6DD2"/>
    <w:rsid w:val="000B4E9E"/>
    <w:rsid w:val="000C7AB2"/>
    <w:rsid w:val="000D05B2"/>
    <w:rsid w:val="000D7146"/>
    <w:rsid w:val="000E0D35"/>
    <w:rsid w:val="000E6DDC"/>
    <w:rsid w:val="00106E00"/>
    <w:rsid w:val="001122BB"/>
    <w:rsid w:val="0011437E"/>
    <w:rsid w:val="00116447"/>
    <w:rsid w:val="00116AB8"/>
    <w:rsid w:val="00116EAC"/>
    <w:rsid w:val="001257B6"/>
    <w:rsid w:val="00130B3E"/>
    <w:rsid w:val="00131638"/>
    <w:rsid w:val="0014242D"/>
    <w:rsid w:val="0014665E"/>
    <w:rsid w:val="00150C59"/>
    <w:rsid w:val="00160584"/>
    <w:rsid w:val="0016542C"/>
    <w:rsid w:val="00165535"/>
    <w:rsid w:val="00173ED5"/>
    <w:rsid w:val="00182DAF"/>
    <w:rsid w:val="001A5DFB"/>
    <w:rsid w:val="001A6551"/>
    <w:rsid w:val="001B15FA"/>
    <w:rsid w:val="001B5C6C"/>
    <w:rsid w:val="001C6CFF"/>
    <w:rsid w:val="001D171E"/>
    <w:rsid w:val="001D23DB"/>
    <w:rsid w:val="001D3765"/>
    <w:rsid w:val="001D7571"/>
    <w:rsid w:val="00207466"/>
    <w:rsid w:val="002077A9"/>
    <w:rsid w:val="00235D9F"/>
    <w:rsid w:val="00240316"/>
    <w:rsid w:val="0024436B"/>
    <w:rsid w:val="00245721"/>
    <w:rsid w:val="00246A66"/>
    <w:rsid w:val="00247276"/>
    <w:rsid w:val="002473CE"/>
    <w:rsid w:val="0025533A"/>
    <w:rsid w:val="00257EC5"/>
    <w:rsid w:val="00265224"/>
    <w:rsid w:val="00267E7A"/>
    <w:rsid w:val="00277A5C"/>
    <w:rsid w:val="00286C9E"/>
    <w:rsid w:val="002B2282"/>
    <w:rsid w:val="002B5909"/>
    <w:rsid w:val="002C24B1"/>
    <w:rsid w:val="002C7989"/>
    <w:rsid w:val="002E29D2"/>
    <w:rsid w:val="002F05EB"/>
    <w:rsid w:val="002F1D3B"/>
    <w:rsid w:val="00301BE0"/>
    <w:rsid w:val="003043BC"/>
    <w:rsid w:val="00305FD6"/>
    <w:rsid w:val="00306BAB"/>
    <w:rsid w:val="00321028"/>
    <w:rsid w:val="00321072"/>
    <w:rsid w:val="0032108C"/>
    <w:rsid w:val="00322DAF"/>
    <w:rsid w:val="00330028"/>
    <w:rsid w:val="00330525"/>
    <w:rsid w:val="00337D7C"/>
    <w:rsid w:val="003421E3"/>
    <w:rsid w:val="00352DB9"/>
    <w:rsid w:val="003602AA"/>
    <w:rsid w:val="00371DB7"/>
    <w:rsid w:val="00372514"/>
    <w:rsid w:val="0037267F"/>
    <w:rsid w:val="00373E62"/>
    <w:rsid w:val="00374DBA"/>
    <w:rsid w:val="00376FA3"/>
    <w:rsid w:val="0038568A"/>
    <w:rsid w:val="0039545B"/>
    <w:rsid w:val="003A6856"/>
    <w:rsid w:val="003A762D"/>
    <w:rsid w:val="003B0C68"/>
    <w:rsid w:val="003B162B"/>
    <w:rsid w:val="003C3A5B"/>
    <w:rsid w:val="003C7108"/>
    <w:rsid w:val="003D2A41"/>
    <w:rsid w:val="003D2D5A"/>
    <w:rsid w:val="003D5AE5"/>
    <w:rsid w:val="003E07AC"/>
    <w:rsid w:val="003E5485"/>
    <w:rsid w:val="003E7CF4"/>
    <w:rsid w:val="003F0F53"/>
    <w:rsid w:val="0040140A"/>
    <w:rsid w:val="004054B5"/>
    <w:rsid w:val="00416C38"/>
    <w:rsid w:val="0042070A"/>
    <w:rsid w:val="004261D3"/>
    <w:rsid w:val="00426AF2"/>
    <w:rsid w:val="00431BEC"/>
    <w:rsid w:val="004422C8"/>
    <w:rsid w:val="004449B8"/>
    <w:rsid w:val="00446A07"/>
    <w:rsid w:val="004503C4"/>
    <w:rsid w:val="00466C6C"/>
    <w:rsid w:val="0047404B"/>
    <w:rsid w:val="00492368"/>
    <w:rsid w:val="00495EA7"/>
    <w:rsid w:val="004A1A74"/>
    <w:rsid w:val="004A1D40"/>
    <w:rsid w:val="004A4B8F"/>
    <w:rsid w:val="004A7F99"/>
    <w:rsid w:val="004B6FFB"/>
    <w:rsid w:val="004D0991"/>
    <w:rsid w:val="004D298D"/>
    <w:rsid w:val="004D2B6A"/>
    <w:rsid w:val="004D6021"/>
    <w:rsid w:val="004E05F2"/>
    <w:rsid w:val="004E27CE"/>
    <w:rsid w:val="004E3DE6"/>
    <w:rsid w:val="004E4B64"/>
    <w:rsid w:val="004F559B"/>
    <w:rsid w:val="0050039A"/>
    <w:rsid w:val="00504B17"/>
    <w:rsid w:val="005054B2"/>
    <w:rsid w:val="00510C88"/>
    <w:rsid w:val="005138C3"/>
    <w:rsid w:val="005331CF"/>
    <w:rsid w:val="00537484"/>
    <w:rsid w:val="00537C11"/>
    <w:rsid w:val="00540EC0"/>
    <w:rsid w:val="00545178"/>
    <w:rsid w:val="005512B3"/>
    <w:rsid w:val="00563ACC"/>
    <w:rsid w:val="00565842"/>
    <w:rsid w:val="00583477"/>
    <w:rsid w:val="00584E52"/>
    <w:rsid w:val="005850E9"/>
    <w:rsid w:val="005925E8"/>
    <w:rsid w:val="0059435C"/>
    <w:rsid w:val="005A1F31"/>
    <w:rsid w:val="005B0095"/>
    <w:rsid w:val="005B6BF3"/>
    <w:rsid w:val="005B7AD9"/>
    <w:rsid w:val="005C1E1C"/>
    <w:rsid w:val="005C47E5"/>
    <w:rsid w:val="005E3446"/>
    <w:rsid w:val="005F1D57"/>
    <w:rsid w:val="0060484A"/>
    <w:rsid w:val="006075D2"/>
    <w:rsid w:val="00633EEE"/>
    <w:rsid w:val="00635F37"/>
    <w:rsid w:val="00653313"/>
    <w:rsid w:val="00653A89"/>
    <w:rsid w:val="00661289"/>
    <w:rsid w:val="00672060"/>
    <w:rsid w:val="00674818"/>
    <w:rsid w:val="0067613D"/>
    <w:rsid w:val="006776C0"/>
    <w:rsid w:val="00677D4C"/>
    <w:rsid w:val="00683404"/>
    <w:rsid w:val="0068396A"/>
    <w:rsid w:val="00685906"/>
    <w:rsid w:val="00687ECF"/>
    <w:rsid w:val="00691003"/>
    <w:rsid w:val="006957E6"/>
    <w:rsid w:val="006A4E8A"/>
    <w:rsid w:val="006C0C23"/>
    <w:rsid w:val="006D3C2F"/>
    <w:rsid w:val="006D5975"/>
    <w:rsid w:val="006E420D"/>
    <w:rsid w:val="006E4CF4"/>
    <w:rsid w:val="006F2BFA"/>
    <w:rsid w:val="0070084E"/>
    <w:rsid w:val="007039CC"/>
    <w:rsid w:val="00704B97"/>
    <w:rsid w:val="00705243"/>
    <w:rsid w:val="00717B4D"/>
    <w:rsid w:val="00717C3C"/>
    <w:rsid w:val="00732F8A"/>
    <w:rsid w:val="00736E82"/>
    <w:rsid w:val="007449FA"/>
    <w:rsid w:val="00747ACD"/>
    <w:rsid w:val="00757496"/>
    <w:rsid w:val="00763616"/>
    <w:rsid w:val="00783058"/>
    <w:rsid w:val="00791364"/>
    <w:rsid w:val="007938E2"/>
    <w:rsid w:val="007A13FE"/>
    <w:rsid w:val="007A66E3"/>
    <w:rsid w:val="007B115F"/>
    <w:rsid w:val="007B3C2C"/>
    <w:rsid w:val="007B6079"/>
    <w:rsid w:val="007C692E"/>
    <w:rsid w:val="007D007D"/>
    <w:rsid w:val="007D485A"/>
    <w:rsid w:val="007F366F"/>
    <w:rsid w:val="007F7776"/>
    <w:rsid w:val="00812C1D"/>
    <w:rsid w:val="0081487F"/>
    <w:rsid w:val="00815FA1"/>
    <w:rsid w:val="00816E4A"/>
    <w:rsid w:val="0084094A"/>
    <w:rsid w:val="008522B4"/>
    <w:rsid w:val="0085245D"/>
    <w:rsid w:val="00852E38"/>
    <w:rsid w:val="00856CB0"/>
    <w:rsid w:val="00857C98"/>
    <w:rsid w:val="008665C8"/>
    <w:rsid w:val="0088385E"/>
    <w:rsid w:val="00892759"/>
    <w:rsid w:val="00894045"/>
    <w:rsid w:val="008B60EE"/>
    <w:rsid w:val="008C7F3B"/>
    <w:rsid w:val="008D4DED"/>
    <w:rsid w:val="008E20A8"/>
    <w:rsid w:val="008F0619"/>
    <w:rsid w:val="008F3474"/>
    <w:rsid w:val="008F56F7"/>
    <w:rsid w:val="008F6543"/>
    <w:rsid w:val="009024E3"/>
    <w:rsid w:val="009154FC"/>
    <w:rsid w:val="00923B05"/>
    <w:rsid w:val="00924307"/>
    <w:rsid w:val="00927772"/>
    <w:rsid w:val="0094613A"/>
    <w:rsid w:val="0094657B"/>
    <w:rsid w:val="00953631"/>
    <w:rsid w:val="00957130"/>
    <w:rsid w:val="009607A7"/>
    <w:rsid w:val="00962440"/>
    <w:rsid w:val="00972DC5"/>
    <w:rsid w:val="00983CAF"/>
    <w:rsid w:val="00994023"/>
    <w:rsid w:val="009A0F45"/>
    <w:rsid w:val="009C1576"/>
    <w:rsid w:val="009F4298"/>
    <w:rsid w:val="009F7668"/>
    <w:rsid w:val="00A24113"/>
    <w:rsid w:val="00A273EA"/>
    <w:rsid w:val="00A30FC4"/>
    <w:rsid w:val="00A46195"/>
    <w:rsid w:val="00A5217F"/>
    <w:rsid w:val="00A55403"/>
    <w:rsid w:val="00A65026"/>
    <w:rsid w:val="00A6625F"/>
    <w:rsid w:val="00A74C40"/>
    <w:rsid w:val="00A91A35"/>
    <w:rsid w:val="00A91B94"/>
    <w:rsid w:val="00A96924"/>
    <w:rsid w:val="00AB178E"/>
    <w:rsid w:val="00AB3908"/>
    <w:rsid w:val="00AB4367"/>
    <w:rsid w:val="00AB4B4C"/>
    <w:rsid w:val="00AC05A9"/>
    <w:rsid w:val="00AC6817"/>
    <w:rsid w:val="00AD0782"/>
    <w:rsid w:val="00AE09FD"/>
    <w:rsid w:val="00AE1726"/>
    <w:rsid w:val="00AF33DE"/>
    <w:rsid w:val="00B008A5"/>
    <w:rsid w:val="00B14661"/>
    <w:rsid w:val="00B17C15"/>
    <w:rsid w:val="00B264A3"/>
    <w:rsid w:val="00B2789B"/>
    <w:rsid w:val="00B3169F"/>
    <w:rsid w:val="00B31B96"/>
    <w:rsid w:val="00B32BC7"/>
    <w:rsid w:val="00B41A65"/>
    <w:rsid w:val="00B501E2"/>
    <w:rsid w:val="00B5266F"/>
    <w:rsid w:val="00B60340"/>
    <w:rsid w:val="00B60DAA"/>
    <w:rsid w:val="00B626F0"/>
    <w:rsid w:val="00B62A7F"/>
    <w:rsid w:val="00B868C7"/>
    <w:rsid w:val="00B872BD"/>
    <w:rsid w:val="00B87B32"/>
    <w:rsid w:val="00B9254A"/>
    <w:rsid w:val="00B92AE7"/>
    <w:rsid w:val="00B95AFA"/>
    <w:rsid w:val="00B962F1"/>
    <w:rsid w:val="00B965A4"/>
    <w:rsid w:val="00BA4A89"/>
    <w:rsid w:val="00BB01CB"/>
    <w:rsid w:val="00BC453E"/>
    <w:rsid w:val="00BD70A2"/>
    <w:rsid w:val="00BE0172"/>
    <w:rsid w:val="00BE0FB5"/>
    <w:rsid w:val="00BE18EA"/>
    <w:rsid w:val="00BE233D"/>
    <w:rsid w:val="00BE3AC6"/>
    <w:rsid w:val="00BE7DFD"/>
    <w:rsid w:val="00BF7023"/>
    <w:rsid w:val="00C01BCE"/>
    <w:rsid w:val="00C053D5"/>
    <w:rsid w:val="00C06CCA"/>
    <w:rsid w:val="00C15300"/>
    <w:rsid w:val="00C2288D"/>
    <w:rsid w:val="00C307F9"/>
    <w:rsid w:val="00C324B1"/>
    <w:rsid w:val="00C4673F"/>
    <w:rsid w:val="00C4785F"/>
    <w:rsid w:val="00C51C63"/>
    <w:rsid w:val="00C53ECD"/>
    <w:rsid w:val="00C57969"/>
    <w:rsid w:val="00C66485"/>
    <w:rsid w:val="00C67F99"/>
    <w:rsid w:val="00C72B53"/>
    <w:rsid w:val="00C74E47"/>
    <w:rsid w:val="00C81A8A"/>
    <w:rsid w:val="00C81B2B"/>
    <w:rsid w:val="00C97B78"/>
    <w:rsid w:val="00CA5E88"/>
    <w:rsid w:val="00CA62A6"/>
    <w:rsid w:val="00CB5154"/>
    <w:rsid w:val="00CB736A"/>
    <w:rsid w:val="00CC0049"/>
    <w:rsid w:val="00CC6F43"/>
    <w:rsid w:val="00CC7738"/>
    <w:rsid w:val="00CD5464"/>
    <w:rsid w:val="00CD5FBA"/>
    <w:rsid w:val="00CE66BD"/>
    <w:rsid w:val="00CF2946"/>
    <w:rsid w:val="00CF48E9"/>
    <w:rsid w:val="00CF641A"/>
    <w:rsid w:val="00D07144"/>
    <w:rsid w:val="00D100CA"/>
    <w:rsid w:val="00D13654"/>
    <w:rsid w:val="00D13719"/>
    <w:rsid w:val="00D150D1"/>
    <w:rsid w:val="00D20A58"/>
    <w:rsid w:val="00D327A5"/>
    <w:rsid w:val="00D3294E"/>
    <w:rsid w:val="00D347AD"/>
    <w:rsid w:val="00D4206D"/>
    <w:rsid w:val="00D51DF9"/>
    <w:rsid w:val="00D52A0B"/>
    <w:rsid w:val="00D550FB"/>
    <w:rsid w:val="00D57A54"/>
    <w:rsid w:val="00D7059B"/>
    <w:rsid w:val="00D71E83"/>
    <w:rsid w:val="00D77F12"/>
    <w:rsid w:val="00D8579B"/>
    <w:rsid w:val="00D935C3"/>
    <w:rsid w:val="00DA730C"/>
    <w:rsid w:val="00DB7C1C"/>
    <w:rsid w:val="00DC14D6"/>
    <w:rsid w:val="00DC1D15"/>
    <w:rsid w:val="00DD0427"/>
    <w:rsid w:val="00DD0BCF"/>
    <w:rsid w:val="00DD3F27"/>
    <w:rsid w:val="00DD40B9"/>
    <w:rsid w:val="00DD7971"/>
    <w:rsid w:val="00DE514B"/>
    <w:rsid w:val="00DF4951"/>
    <w:rsid w:val="00DF4AA5"/>
    <w:rsid w:val="00DF5D22"/>
    <w:rsid w:val="00DF7462"/>
    <w:rsid w:val="00E05808"/>
    <w:rsid w:val="00E06967"/>
    <w:rsid w:val="00E1149C"/>
    <w:rsid w:val="00E27A95"/>
    <w:rsid w:val="00E3368A"/>
    <w:rsid w:val="00E4614C"/>
    <w:rsid w:val="00E51931"/>
    <w:rsid w:val="00E52F2D"/>
    <w:rsid w:val="00E57190"/>
    <w:rsid w:val="00E63D36"/>
    <w:rsid w:val="00E72471"/>
    <w:rsid w:val="00E733F6"/>
    <w:rsid w:val="00E81E9F"/>
    <w:rsid w:val="00E845E8"/>
    <w:rsid w:val="00E87EDB"/>
    <w:rsid w:val="00E91793"/>
    <w:rsid w:val="00E91846"/>
    <w:rsid w:val="00E97383"/>
    <w:rsid w:val="00EC4BF2"/>
    <w:rsid w:val="00ED5417"/>
    <w:rsid w:val="00EE0754"/>
    <w:rsid w:val="00EE50F9"/>
    <w:rsid w:val="00EE5424"/>
    <w:rsid w:val="00EE765B"/>
    <w:rsid w:val="00EE77EB"/>
    <w:rsid w:val="00EF0662"/>
    <w:rsid w:val="00EF1D4A"/>
    <w:rsid w:val="00EF295E"/>
    <w:rsid w:val="00EF437D"/>
    <w:rsid w:val="00F00209"/>
    <w:rsid w:val="00F07C55"/>
    <w:rsid w:val="00F1045A"/>
    <w:rsid w:val="00F147F5"/>
    <w:rsid w:val="00F16687"/>
    <w:rsid w:val="00F21D9F"/>
    <w:rsid w:val="00F230AE"/>
    <w:rsid w:val="00F352D3"/>
    <w:rsid w:val="00F50C5D"/>
    <w:rsid w:val="00F52881"/>
    <w:rsid w:val="00F557BA"/>
    <w:rsid w:val="00F62283"/>
    <w:rsid w:val="00F741A3"/>
    <w:rsid w:val="00F80DA9"/>
    <w:rsid w:val="00F81541"/>
    <w:rsid w:val="00F94D44"/>
    <w:rsid w:val="00FA2443"/>
    <w:rsid w:val="00FA2A23"/>
    <w:rsid w:val="00FB1897"/>
    <w:rsid w:val="00FB6CC8"/>
    <w:rsid w:val="00FB6DC5"/>
    <w:rsid w:val="00FC2CC7"/>
    <w:rsid w:val="00FE62CA"/>
    <w:rsid w:val="00FE735B"/>
    <w:rsid w:val="00FF341D"/>
    <w:rsid w:val="00FF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501ECB"/>
  <w15:docId w15:val="{B8C41853-23D5-4691-9F84-49361D22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B73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5138C3"/>
    <w:pPr>
      <w:keepNext/>
      <w:outlineLvl w:val="2"/>
    </w:pPr>
    <w:rPr>
      <w:rFonts w:ascii="Verdana" w:hAnsi="Verdana"/>
      <w:b/>
      <w:bCs/>
      <w:sz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D347A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169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B3169F"/>
    <w:pPr>
      <w:tabs>
        <w:tab w:val="center" w:pos="4252"/>
        <w:tab w:val="right" w:pos="8504"/>
      </w:tabs>
    </w:pPr>
  </w:style>
  <w:style w:type="paragraph" w:customStyle="1" w:styleId="Texto">
    <w:name w:val="Texto"/>
    <w:basedOn w:val="Normal"/>
    <w:rsid w:val="00812C1D"/>
    <w:rPr>
      <w:rFonts w:ascii="Arial" w:hAnsi="Arial"/>
      <w:sz w:val="20"/>
    </w:rPr>
  </w:style>
  <w:style w:type="table" w:styleId="Tabelacomgrade">
    <w:name w:val="Table Grid"/>
    <w:basedOn w:val="Tabelanormal"/>
    <w:rsid w:val="00DC14D6"/>
    <w:pPr>
      <w:spacing w:before="60" w:after="6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C0C23"/>
    <w:rPr>
      <w:color w:val="0000FF"/>
      <w:u w:val="single"/>
    </w:rPr>
  </w:style>
  <w:style w:type="paragraph" w:customStyle="1" w:styleId="Textotabulado">
    <w:name w:val="Texto tabulado"/>
    <w:basedOn w:val="Texto"/>
    <w:autoRedefine/>
    <w:rsid w:val="00267E7A"/>
    <w:pPr>
      <w:tabs>
        <w:tab w:val="left" w:pos="227"/>
        <w:tab w:val="right" w:leader="underscore" w:pos="9639"/>
      </w:tabs>
    </w:pPr>
  </w:style>
  <w:style w:type="character" w:customStyle="1" w:styleId="Ttulo3Char">
    <w:name w:val="Título 3 Char"/>
    <w:link w:val="Ttulo3"/>
    <w:rsid w:val="005138C3"/>
    <w:rPr>
      <w:rFonts w:ascii="Verdana" w:hAnsi="Verdana"/>
      <w:b/>
      <w:bCs/>
      <w:szCs w:val="24"/>
    </w:rPr>
  </w:style>
  <w:style w:type="paragraph" w:customStyle="1" w:styleId="ListaColorida-nfase11">
    <w:name w:val="Lista Colorida - Ênfase 11"/>
    <w:basedOn w:val="Normal"/>
    <w:uiPriority w:val="34"/>
    <w:qFormat/>
    <w:rsid w:val="005138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8C3"/>
    <w:rPr>
      <w:rFonts w:ascii="Verdana" w:hAnsi="Verdana" w:cs="Arial"/>
      <w:color w:val="000000"/>
      <w:sz w:val="16"/>
      <w:szCs w:val="20"/>
    </w:rPr>
  </w:style>
  <w:style w:type="character" w:customStyle="1" w:styleId="Corpodetexto3Char">
    <w:name w:val="Corpo de texto 3 Char"/>
    <w:link w:val="Corpodetexto3"/>
    <w:rsid w:val="005138C3"/>
    <w:rPr>
      <w:rFonts w:ascii="Verdana" w:hAnsi="Verdana" w:cs="Arial"/>
      <w:color w:val="000000"/>
      <w:sz w:val="16"/>
    </w:rPr>
  </w:style>
  <w:style w:type="paragraph" w:customStyle="1" w:styleId="GradeMdia21">
    <w:name w:val="Grade Média 21"/>
    <w:basedOn w:val="Normal"/>
    <w:uiPriority w:val="1"/>
    <w:qFormat/>
    <w:rsid w:val="008F0619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16E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paragraph" w:customStyle="1" w:styleId="titchamadas">
    <w:name w:val="tit_chamadas"/>
    <w:basedOn w:val="Normal"/>
    <w:rsid w:val="00C66485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C66485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F21D9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21D9F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link w:val="Ttulo5"/>
    <w:semiHidden/>
    <w:rsid w:val="00D347A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odapChar">
    <w:name w:val="Rodapé Char"/>
    <w:link w:val="Rodap"/>
    <w:uiPriority w:val="99"/>
    <w:rsid w:val="0084094A"/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CB73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rsid w:val="00CB736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B736A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6D3C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6D3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o\AppData\Local\Microsoft\Windows\Temporary%20Internet%20Files\Content.Outlook\0RBMPK05\A4_Timbrad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A4_Timbrado.dot</Template>
  <TotalTime>71</TotalTime>
  <Pages>2</Pages>
  <Words>197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À</vt:lpstr>
      <vt:lpstr>À</vt:lpstr>
    </vt:vector>
  </TitlesOfParts>
  <Company>.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</dc:title>
  <dc:subject/>
  <dc:creator>joao</dc:creator>
  <cp:keywords/>
  <cp:lastModifiedBy>Daniel Hornburg</cp:lastModifiedBy>
  <cp:revision>113</cp:revision>
  <cp:lastPrinted>2019-03-04T13:24:00Z</cp:lastPrinted>
  <dcterms:created xsi:type="dcterms:W3CDTF">2019-07-09T13:10:00Z</dcterms:created>
  <dcterms:modified xsi:type="dcterms:W3CDTF">2020-09-09T21:21:00Z</dcterms:modified>
</cp:coreProperties>
</file>