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B6D7B" w14:textId="77AFFDE6" w:rsidR="00972DC5" w:rsidRPr="00730907" w:rsidRDefault="00C307F9" w:rsidP="00730907">
      <w:pPr>
        <w:spacing w:after="120"/>
        <w:jc w:val="center"/>
        <w:rPr>
          <w:rFonts w:eastAsia="Arial"/>
          <w:b/>
          <w:bCs/>
          <w:u w:val="single"/>
        </w:rPr>
      </w:pPr>
      <w:r w:rsidRPr="00730907">
        <w:rPr>
          <w:b/>
          <w:bCs/>
          <w:color w:val="000000"/>
          <w:u w:val="single"/>
        </w:rPr>
        <w:t xml:space="preserve">EDITAL DE </w:t>
      </w:r>
      <w:r w:rsidR="003C7108" w:rsidRPr="00730907">
        <w:rPr>
          <w:b/>
          <w:bCs/>
          <w:color w:val="000000"/>
          <w:u w:val="single"/>
        </w:rPr>
        <w:t>PUBLICAÇÃO DO</w:t>
      </w:r>
      <w:r w:rsidRPr="00730907">
        <w:rPr>
          <w:b/>
          <w:bCs/>
          <w:color w:val="000000"/>
          <w:u w:val="single"/>
        </w:rPr>
        <w:t xml:space="preserve"> </w:t>
      </w:r>
      <w:r w:rsidR="003C7108" w:rsidRPr="00730907">
        <w:rPr>
          <w:b/>
          <w:bCs/>
          <w:color w:val="000000"/>
          <w:u w:val="single"/>
        </w:rPr>
        <w:t xml:space="preserve">RESULTADO </w:t>
      </w:r>
      <w:r w:rsidR="00812915" w:rsidRPr="00730907">
        <w:rPr>
          <w:b/>
          <w:bCs/>
          <w:color w:val="000000"/>
          <w:u w:val="single"/>
        </w:rPr>
        <w:t>FINAL</w:t>
      </w:r>
      <w:r w:rsidR="003C7108" w:rsidRPr="00730907">
        <w:rPr>
          <w:b/>
          <w:bCs/>
          <w:color w:val="000000"/>
          <w:u w:val="single"/>
        </w:rPr>
        <w:t xml:space="preserve"> </w:t>
      </w:r>
      <w:r w:rsidR="00972DC5" w:rsidRPr="00730907">
        <w:rPr>
          <w:b/>
          <w:bCs/>
          <w:color w:val="000000"/>
          <w:u w:val="single"/>
        </w:rPr>
        <w:t>DO P</w:t>
      </w:r>
      <w:r w:rsidR="00972DC5" w:rsidRPr="00730907">
        <w:rPr>
          <w:rFonts w:eastAsia="Arial"/>
          <w:b/>
          <w:bCs/>
          <w:u w:val="single"/>
        </w:rPr>
        <w:t>ROCE</w:t>
      </w:r>
      <w:r w:rsidR="00972DC5" w:rsidRPr="00730907">
        <w:rPr>
          <w:rFonts w:eastAsia="Arial"/>
          <w:b/>
          <w:bCs/>
          <w:spacing w:val="1"/>
          <w:u w:val="single"/>
        </w:rPr>
        <w:t>S</w:t>
      </w:r>
      <w:r w:rsidR="00972DC5" w:rsidRPr="00730907">
        <w:rPr>
          <w:rFonts w:eastAsia="Arial"/>
          <w:b/>
          <w:bCs/>
          <w:u w:val="single"/>
        </w:rPr>
        <w:t>SO</w:t>
      </w:r>
      <w:r w:rsidR="00972DC5" w:rsidRPr="00730907">
        <w:rPr>
          <w:rFonts w:eastAsia="Arial"/>
          <w:b/>
          <w:bCs/>
          <w:spacing w:val="3"/>
          <w:u w:val="single"/>
        </w:rPr>
        <w:t xml:space="preserve"> </w:t>
      </w:r>
      <w:r w:rsidR="00972DC5" w:rsidRPr="00730907">
        <w:rPr>
          <w:rFonts w:eastAsia="Arial"/>
          <w:b/>
          <w:bCs/>
          <w:u w:val="single"/>
        </w:rPr>
        <w:t>SE</w:t>
      </w:r>
      <w:r w:rsidR="00972DC5" w:rsidRPr="00730907">
        <w:rPr>
          <w:rFonts w:eastAsia="Arial"/>
          <w:b/>
          <w:bCs/>
          <w:spacing w:val="-3"/>
          <w:u w:val="single"/>
        </w:rPr>
        <w:t>L</w:t>
      </w:r>
      <w:r w:rsidR="00972DC5" w:rsidRPr="00730907">
        <w:rPr>
          <w:rFonts w:eastAsia="Arial"/>
          <w:b/>
          <w:bCs/>
          <w:u w:val="single"/>
        </w:rPr>
        <w:t>ETI</w:t>
      </w:r>
      <w:r w:rsidR="00972DC5" w:rsidRPr="00730907">
        <w:rPr>
          <w:rFonts w:eastAsia="Arial"/>
          <w:b/>
          <w:bCs/>
          <w:spacing w:val="1"/>
          <w:u w:val="single"/>
        </w:rPr>
        <w:t>V</w:t>
      </w:r>
      <w:r w:rsidR="00972DC5" w:rsidRPr="00730907">
        <w:rPr>
          <w:rFonts w:eastAsia="Arial"/>
          <w:b/>
          <w:bCs/>
          <w:u w:val="single"/>
        </w:rPr>
        <w:t>O SIMP</w:t>
      </w:r>
      <w:r w:rsidR="00972DC5" w:rsidRPr="00730907">
        <w:rPr>
          <w:rFonts w:eastAsia="Arial"/>
          <w:b/>
          <w:bCs/>
          <w:spacing w:val="-2"/>
          <w:u w:val="single"/>
        </w:rPr>
        <w:t>L</w:t>
      </w:r>
      <w:r w:rsidR="00972DC5" w:rsidRPr="00730907">
        <w:rPr>
          <w:rFonts w:eastAsia="Arial"/>
          <w:b/>
          <w:bCs/>
          <w:u w:val="single"/>
        </w:rPr>
        <w:t>IFI</w:t>
      </w:r>
      <w:r w:rsidR="00972DC5" w:rsidRPr="00730907">
        <w:rPr>
          <w:rFonts w:eastAsia="Arial"/>
          <w:b/>
          <w:bCs/>
          <w:spacing w:val="2"/>
          <w:u w:val="single"/>
        </w:rPr>
        <w:t>C</w:t>
      </w:r>
      <w:r w:rsidR="00972DC5" w:rsidRPr="00730907">
        <w:rPr>
          <w:rFonts w:eastAsia="Arial"/>
          <w:b/>
          <w:bCs/>
          <w:spacing w:val="-5"/>
          <w:u w:val="single"/>
        </w:rPr>
        <w:t>A</w:t>
      </w:r>
      <w:r w:rsidR="00972DC5" w:rsidRPr="00730907">
        <w:rPr>
          <w:rFonts w:eastAsia="Arial"/>
          <w:b/>
          <w:bCs/>
          <w:u w:val="single"/>
        </w:rPr>
        <w:t xml:space="preserve">DO N° </w:t>
      </w:r>
      <w:r w:rsidR="00972DC5" w:rsidRPr="00730907">
        <w:rPr>
          <w:rFonts w:eastAsia="Arial"/>
          <w:b/>
          <w:bCs/>
          <w:spacing w:val="1"/>
          <w:u w:val="single"/>
        </w:rPr>
        <w:t>0</w:t>
      </w:r>
      <w:r w:rsidR="00DF588C" w:rsidRPr="00730907">
        <w:rPr>
          <w:rFonts w:eastAsia="Arial"/>
          <w:b/>
          <w:bCs/>
          <w:spacing w:val="1"/>
          <w:u w:val="single"/>
        </w:rPr>
        <w:t>2</w:t>
      </w:r>
      <w:r w:rsidR="00972DC5" w:rsidRPr="00730907">
        <w:rPr>
          <w:rFonts w:eastAsia="Arial"/>
          <w:b/>
          <w:bCs/>
          <w:u w:val="single"/>
        </w:rPr>
        <w:t>/</w:t>
      </w:r>
      <w:r w:rsidR="00972DC5" w:rsidRPr="00730907">
        <w:rPr>
          <w:rFonts w:eastAsia="Arial"/>
          <w:b/>
          <w:bCs/>
          <w:spacing w:val="1"/>
          <w:u w:val="single"/>
        </w:rPr>
        <w:t>2</w:t>
      </w:r>
      <w:r w:rsidR="00972DC5" w:rsidRPr="00730907">
        <w:rPr>
          <w:rFonts w:eastAsia="Arial"/>
          <w:b/>
          <w:bCs/>
          <w:spacing w:val="-1"/>
          <w:u w:val="single"/>
        </w:rPr>
        <w:t>0</w:t>
      </w:r>
      <w:r w:rsidR="00E35A93">
        <w:rPr>
          <w:rFonts w:eastAsia="Arial"/>
          <w:b/>
          <w:bCs/>
          <w:spacing w:val="-1"/>
          <w:u w:val="single"/>
        </w:rPr>
        <w:t>20</w:t>
      </w:r>
    </w:p>
    <w:p w14:paraId="385522C7" w14:textId="4F0CD8C5" w:rsidR="00C307F9" w:rsidRPr="00730907" w:rsidRDefault="00583477" w:rsidP="008D0537">
      <w:pPr>
        <w:pStyle w:val="NormalWeb"/>
        <w:shd w:val="clear" w:color="auto" w:fill="FFFFFF"/>
        <w:spacing w:before="0" w:beforeAutospacing="0" w:after="120" w:afterAutospacing="0"/>
        <w:ind w:left="3969"/>
        <w:jc w:val="both"/>
        <w:rPr>
          <w:color w:val="000000"/>
        </w:rPr>
      </w:pPr>
      <w:r w:rsidRPr="00730907">
        <w:rPr>
          <w:color w:val="000000"/>
        </w:rPr>
        <w:t>A</w:t>
      </w:r>
      <w:r w:rsidR="00C307F9" w:rsidRPr="00730907">
        <w:rPr>
          <w:color w:val="000000"/>
        </w:rPr>
        <w:t xml:space="preserve"> Comissão Especial, instituída mediante Resolução </w:t>
      </w:r>
      <w:r w:rsidRPr="00730907">
        <w:rPr>
          <w:color w:val="000000"/>
        </w:rPr>
        <w:t xml:space="preserve">nº </w:t>
      </w:r>
      <w:r w:rsidR="00730907" w:rsidRPr="00730907">
        <w:rPr>
          <w:color w:val="000000"/>
        </w:rPr>
        <w:t>469</w:t>
      </w:r>
      <w:r w:rsidRPr="00730907">
        <w:rPr>
          <w:color w:val="000000"/>
        </w:rPr>
        <w:t>/20</w:t>
      </w:r>
      <w:r w:rsidR="00730907" w:rsidRPr="00730907">
        <w:rPr>
          <w:color w:val="000000"/>
        </w:rPr>
        <w:t>20</w:t>
      </w:r>
      <w:r w:rsidR="00C307F9" w:rsidRPr="00730907">
        <w:rPr>
          <w:color w:val="000000"/>
        </w:rPr>
        <w:t xml:space="preserve">, </w:t>
      </w:r>
      <w:r w:rsidR="006D5975" w:rsidRPr="00730907">
        <w:rPr>
          <w:rStyle w:val="Forte"/>
          <w:b w:val="0"/>
          <w:bCs w:val="0"/>
          <w:color w:val="000000"/>
        </w:rPr>
        <w:t>PUBLICA</w:t>
      </w:r>
      <w:r w:rsidR="00C307F9" w:rsidRPr="00730907">
        <w:rPr>
          <w:rStyle w:val="Forte"/>
          <w:b w:val="0"/>
          <w:bCs w:val="0"/>
          <w:color w:val="000000"/>
        </w:rPr>
        <w:t xml:space="preserve"> </w:t>
      </w:r>
      <w:r w:rsidR="004121A0" w:rsidRPr="00730907">
        <w:rPr>
          <w:rStyle w:val="Forte"/>
          <w:b w:val="0"/>
          <w:bCs w:val="0"/>
          <w:color w:val="000000"/>
        </w:rPr>
        <w:t xml:space="preserve">a homologação do </w:t>
      </w:r>
      <w:r w:rsidR="006957E6" w:rsidRPr="00730907">
        <w:rPr>
          <w:rStyle w:val="Forte"/>
          <w:b w:val="0"/>
          <w:bCs w:val="0"/>
          <w:color w:val="000000"/>
        </w:rPr>
        <w:t xml:space="preserve">resultado </w:t>
      </w:r>
      <w:r w:rsidR="00B470E3" w:rsidRPr="00730907">
        <w:rPr>
          <w:rStyle w:val="Forte"/>
          <w:b w:val="0"/>
          <w:bCs w:val="0"/>
          <w:color w:val="000000"/>
        </w:rPr>
        <w:t>final</w:t>
      </w:r>
      <w:r w:rsidR="006957E6" w:rsidRPr="00730907">
        <w:rPr>
          <w:rStyle w:val="Forte"/>
          <w:b w:val="0"/>
          <w:bCs w:val="0"/>
          <w:color w:val="000000"/>
        </w:rPr>
        <w:t xml:space="preserve"> do Processo Seletivo Simplificado nº 0</w:t>
      </w:r>
      <w:r w:rsidR="00730907" w:rsidRPr="00730907">
        <w:rPr>
          <w:rStyle w:val="Forte"/>
          <w:b w:val="0"/>
          <w:bCs w:val="0"/>
          <w:color w:val="000000"/>
        </w:rPr>
        <w:t>2</w:t>
      </w:r>
      <w:r w:rsidR="006957E6" w:rsidRPr="00730907">
        <w:rPr>
          <w:rStyle w:val="Forte"/>
          <w:b w:val="0"/>
          <w:bCs w:val="0"/>
          <w:color w:val="000000"/>
        </w:rPr>
        <w:t>/20</w:t>
      </w:r>
      <w:r w:rsidR="00730907" w:rsidRPr="00730907">
        <w:rPr>
          <w:rStyle w:val="Forte"/>
          <w:b w:val="0"/>
          <w:bCs w:val="0"/>
          <w:color w:val="000000"/>
        </w:rPr>
        <w:t>20</w:t>
      </w:r>
      <w:r w:rsidR="00763616" w:rsidRPr="00730907">
        <w:rPr>
          <w:color w:val="000000"/>
        </w:rPr>
        <w:t>.</w:t>
      </w:r>
    </w:p>
    <w:p w14:paraId="7273784C" w14:textId="77777777" w:rsidR="00730907" w:rsidRPr="00730907" w:rsidRDefault="00730907" w:rsidP="00730907">
      <w:pPr>
        <w:pStyle w:val="NormalWeb"/>
        <w:shd w:val="clear" w:color="auto" w:fill="FFFFFF"/>
        <w:spacing w:before="0" w:beforeAutospacing="0" w:after="120" w:afterAutospacing="0"/>
        <w:ind w:left="2835"/>
        <w:jc w:val="both"/>
        <w:rPr>
          <w:color w:val="000000"/>
        </w:rPr>
      </w:pPr>
    </w:p>
    <w:tbl>
      <w:tblPr>
        <w:tblW w:w="67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5528"/>
      </w:tblGrid>
      <w:tr w:rsidR="00730907" w:rsidRPr="00730907" w14:paraId="3811C5B0" w14:textId="77777777" w:rsidTr="006C7D3B">
        <w:trPr>
          <w:trHeight w:val="44"/>
          <w:jc w:val="center"/>
        </w:trPr>
        <w:tc>
          <w:tcPr>
            <w:tcW w:w="1271" w:type="dxa"/>
          </w:tcPr>
          <w:p w14:paraId="5BFD474B" w14:textId="77777777" w:rsidR="00730907" w:rsidRPr="00730907" w:rsidRDefault="00730907" w:rsidP="00730907">
            <w:pPr>
              <w:spacing w:after="120"/>
              <w:jc w:val="center"/>
              <w:rPr>
                <w:b/>
              </w:rPr>
            </w:pPr>
            <w:r w:rsidRPr="00730907">
              <w:rPr>
                <w:b/>
              </w:rPr>
              <w:t>ORDEM</w:t>
            </w:r>
          </w:p>
        </w:tc>
        <w:tc>
          <w:tcPr>
            <w:tcW w:w="5528" w:type="dxa"/>
          </w:tcPr>
          <w:p w14:paraId="1EA4EC81" w14:textId="77777777" w:rsidR="00730907" w:rsidRPr="00730907" w:rsidRDefault="00730907" w:rsidP="00730907">
            <w:pPr>
              <w:spacing w:after="120"/>
              <w:jc w:val="center"/>
              <w:rPr>
                <w:b/>
              </w:rPr>
            </w:pPr>
            <w:r w:rsidRPr="00730907">
              <w:rPr>
                <w:b/>
              </w:rPr>
              <w:t>NOME COMPLETO</w:t>
            </w:r>
          </w:p>
        </w:tc>
      </w:tr>
      <w:tr w:rsidR="00730907" w:rsidRPr="00730907" w14:paraId="72FCACF2" w14:textId="77777777" w:rsidTr="006C7D3B">
        <w:trPr>
          <w:trHeight w:val="224"/>
          <w:jc w:val="center"/>
        </w:trPr>
        <w:tc>
          <w:tcPr>
            <w:tcW w:w="1271" w:type="dxa"/>
          </w:tcPr>
          <w:p w14:paraId="1CD9CCF4" w14:textId="77777777" w:rsidR="00730907" w:rsidRPr="00730907" w:rsidRDefault="00730907" w:rsidP="00730907">
            <w:pPr>
              <w:spacing w:after="120"/>
            </w:pPr>
            <w:r w:rsidRPr="00730907">
              <w:t>1</w:t>
            </w:r>
          </w:p>
        </w:tc>
        <w:tc>
          <w:tcPr>
            <w:tcW w:w="5528" w:type="dxa"/>
          </w:tcPr>
          <w:p w14:paraId="6A986236" w14:textId="77777777" w:rsidR="00730907" w:rsidRPr="00730907" w:rsidRDefault="00730907" w:rsidP="00730907">
            <w:pPr>
              <w:spacing w:after="120"/>
            </w:pPr>
            <w:r w:rsidRPr="00730907">
              <w:t>Rafaela dos Santos Guedes</w:t>
            </w:r>
          </w:p>
        </w:tc>
      </w:tr>
      <w:tr w:rsidR="00730907" w:rsidRPr="00730907" w14:paraId="11C14765" w14:textId="77777777" w:rsidTr="006C7D3B">
        <w:trPr>
          <w:trHeight w:val="224"/>
          <w:jc w:val="center"/>
        </w:trPr>
        <w:tc>
          <w:tcPr>
            <w:tcW w:w="1271" w:type="dxa"/>
          </w:tcPr>
          <w:p w14:paraId="6283BF5E" w14:textId="77777777" w:rsidR="00730907" w:rsidRPr="00730907" w:rsidRDefault="00730907" w:rsidP="00730907">
            <w:pPr>
              <w:spacing w:after="120"/>
            </w:pPr>
            <w:r w:rsidRPr="00730907">
              <w:t>2</w:t>
            </w:r>
          </w:p>
        </w:tc>
        <w:tc>
          <w:tcPr>
            <w:tcW w:w="5528" w:type="dxa"/>
          </w:tcPr>
          <w:p w14:paraId="735151F0" w14:textId="77777777" w:rsidR="00730907" w:rsidRPr="00730907" w:rsidRDefault="00730907" w:rsidP="00730907">
            <w:pPr>
              <w:spacing w:after="120"/>
            </w:pPr>
            <w:r w:rsidRPr="00730907">
              <w:t>Ericka Schwambach Mutz Marques Torres</w:t>
            </w:r>
          </w:p>
        </w:tc>
      </w:tr>
      <w:tr w:rsidR="00730907" w:rsidRPr="00730907" w14:paraId="37711315" w14:textId="77777777" w:rsidTr="006C7D3B">
        <w:trPr>
          <w:trHeight w:val="247"/>
          <w:jc w:val="center"/>
        </w:trPr>
        <w:tc>
          <w:tcPr>
            <w:tcW w:w="1271" w:type="dxa"/>
          </w:tcPr>
          <w:p w14:paraId="3EDCB40D" w14:textId="77777777" w:rsidR="00730907" w:rsidRPr="00730907" w:rsidRDefault="00730907" w:rsidP="00730907">
            <w:pPr>
              <w:spacing w:after="120"/>
            </w:pPr>
            <w:r w:rsidRPr="00730907">
              <w:t>3</w:t>
            </w:r>
          </w:p>
        </w:tc>
        <w:tc>
          <w:tcPr>
            <w:tcW w:w="5528" w:type="dxa"/>
          </w:tcPr>
          <w:p w14:paraId="33F41FB4" w14:textId="77777777" w:rsidR="00730907" w:rsidRPr="00730907" w:rsidRDefault="00730907" w:rsidP="00730907">
            <w:pPr>
              <w:spacing w:after="120"/>
            </w:pPr>
            <w:r w:rsidRPr="00730907">
              <w:t>Susana Graciela Rodriguez da Rosa</w:t>
            </w:r>
          </w:p>
        </w:tc>
      </w:tr>
      <w:tr w:rsidR="00730907" w:rsidRPr="00730907" w14:paraId="50DC9A3C" w14:textId="77777777" w:rsidTr="006C7D3B">
        <w:trPr>
          <w:trHeight w:val="224"/>
          <w:jc w:val="center"/>
        </w:trPr>
        <w:tc>
          <w:tcPr>
            <w:tcW w:w="1271" w:type="dxa"/>
          </w:tcPr>
          <w:p w14:paraId="07F5EC8A" w14:textId="77777777" w:rsidR="00730907" w:rsidRPr="00730907" w:rsidRDefault="00730907" w:rsidP="00730907">
            <w:pPr>
              <w:spacing w:after="120"/>
            </w:pPr>
            <w:r w:rsidRPr="00730907">
              <w:t>4</w:t>
            </w:r>
          </w:p>
        </w:tc>
        <w:tc>
          <w:tcPr>
            <w:tcW w:w="5528" w:type="dxa"/>
          </w:tcPr>
          <w:p w14:paraId="008030CB" w14:textId="77777777" w:rsidR="00730907" w:rsidRPr="00730907" w:rsidRDefault="00730907" w:rsidP="00730907">
            <w:pPr>
              <w:spacing w:after="120"/>
            </w:pPr>
            <w:r w:rsidRPr="00730907">
              <w:t>Wilton Fernandes de Brito</w:t>
            </w:r>
          </w:p>
        </w:tc>
      </w:tr>
      <w:tr w:rsidR="00730907" w:rsidRPr="00730907" w14:paraId="58E569BB" w14:textId="77777777" w:rsidTr="006C7D3B">
        <w:trPr>
          <w:trHeight w:val="224"/>
          <w:jc w:val="center"/>
        </w:trPr>
        <w:tc>
          <w:tcPr>
            <w:tcW w:w="1271" w:type="dxa"/>
          </w:tcPr>
          <w:p w14:paraId="3A15DC5F" w14:textId="77777777" w:rsidR="00730907" w:rsidRPr="00730907" w:rsidRDefault="00730907" w:rsidP="00730907">
            <w:pPr>
              <w:spacing w:after="120"/>
            </w:pPr>
            <w:r w:rsidRPr="00730907">
              <w:t>5</w:t>
            </w:r>
          </w:p>
        </w:tc>
        <w:tc>
          <w:tcPr>
            <w:tcW w:w="5528" w:type="dxa"/>
          </w:tcPr>
          <w:p w14:paraId="73B3EF04" w14:textId="77777777" w:rsidR="00730907" w:rsidRPr="00730907" w:rsidRDefault="00730907" w:rsidP="00730907">
            <w:pPr>
              <w:spacing w:after="120"/>
            </w:pPr>
            <w:r w:rsidRPr="00730907">
              <w:t>Ana Claudia Maba</w:t>
            </w:r>
          </w:p>
        </w:tc>
      </w:tr>
      <w:tr w:rsidR="00730907" w:rsidRPr="00730907" w14:paraId="3D636320" w14:textId="77777777" w:rsidTr="006C7D3B">
        <w:trPr>
          <w:trHeight w:val="224"/>
          <w:jc w:val="center"/>
        </w:trPr>
        <w:tc>
          <w:tcPr>
            <w:tcW w:w="1271" w:type="dxa"/>
          </w:tcPr>
          <w:p w14:paraId="74161FBE" w14:textId="77777777" w:rsidR="00730907" w:rsidRPr="00730907" w:rsidRDefault="00730907" w:rsidP="00730907">
            <w:pPr>
              <w:spacing w:after="120"/>
            </w:pPr>
            <w:r w:rsidRPr="00730907">
              <w:t>6</w:t>
            </w:r>
          </w:p>
        </w:tc>
        <w:tc>
          <w:tcPr>
            <w:tcW w:w="5528" w:type="dxa"/>
          </w:tcPr>
          <w:p w14:paraId="0FCCC30C" w14:textId="77777777" w:rsidR="00730907" w:rsidRPr="00730907" w:rsidRDefault="00730907" w:rsidP="00730907">
            <w:pPr>
              <w:spacing w:after="120"/>
            </w:pPr>
            <w:r w:rsidRPr="00730907">
              <w:t>Robertson Cesar Frare</w:t>
            </w:r>
          </w:p>
        </w:tc>
      </w:tr>
      <w:tr w:rsidR="00730907" w:rsidRPr="00730907" w14:paraId="5C3A7F08" w14:textId="77777777" w:rsidTr="006C7D3B">
        <w:trPr>
          <w:trHeight w:val="224"/>
          <w:jc w:val="center"/>
        </w:trPr>
        <w:tc>
          <w:tcPr>
            <w:tcW w:w="1271" w:type="dxa"/>
          </w:tcPr>
          <w:p w14:paraId="28DE8C35" w14:textId="77777777" w:rsidR="00730907" w:rsidRPr="00730907" w:rsidRDefault="00730907" w:rsidP="00730907">
            <w:pPr>
              <w:spacing w:after="120"/>
            </w:pPr>
            <w:r w:rsidRPr="00730907">
              <w:t>7</w:t>
            </w:r>
          </w:p>
        </w:tc>
        <w:tc>
          <w:tcPr>
            <w:tcW w:w="5528" w:type="dxa"/>
          </w:tcPr>
          <w:p w14:paraId="7CB58EF6" w14:textId="77777777" w:rsidR="00730907" w:rsidRPr="00730907" w:rsidRDefault="00730907" w:rsidP="00730907">
            <w:pPr>
              <w:spacing w:after="120"/>
            </w:pPr>
            <w:r w:rsidRPr="00730907">
              <w:t>Hugo Tomaz de Carvalho</w:t>
            </w:r>
          </w:p>
        </w:tc>
      </w:tr>
      <w:tr w:rsidR="00730907" w:rsidRPr="00730907" w14:paraId="5F8D7C79" w14:textId="77777777" w:rsidTr="006C7D3B">
        <w:trPr>
          <w:trHeight w:val="44"/>
          <w:jc w:val="center"/>
        </w:trPr>
        <w:tc>
          <w:tcPr>
            <w:tcW w:w="1271" w:type="dxa"/>
          </w:tcPr>
          <w:p w14:paraId="4B2845EC" w14:textId="77777777" w:rsidR="00730907" w:rsidRPr="00730907" w:rsidRDefault="00730907" w:rsidP="00730907">
            <w:pPr>
              <w:spacing w:after="120"/>
            </w:pPr>
            <w:r w:rsidRPr="00730907">
              <w:t>8</w:t>
            </w:r>
          </w:p>
        </w:tc>
        <w:tc>
          <w:tcPr>
            <w:tcW w:w="5528" w:type="dxa"/>
          </w:tcPr>
          <w:p w14:paraId="630F5DC7" w14:textId="77777777" w:rsidR="00730907" w:rsidRPr="00730907" w:rsidRDefault="00730907" w:rsidP="00730907">
            <w:pPr>
              <w:spacing w:after="120"/>
            </w:pPr>
            <w:r w:rsidRPr="00730907">
              <w:t>Andre Thiago Siebert Santos</w:t>
            </w:r>
          </w:p>
        </w:tc>
      </w:tr>
      <w:tr w:rsidR="00730907" w:rsidRPr="00730907" w14:paraId="1DAFC923" w14:textId="77777777" w:rsidTr="006C7D3B">
        <w:trPr>
          <w:trHeight w:val="44"/>
          <w:jc w:val="center"/>
        </w:trPr>
        <w:tc>
          <w:tcPr>
            <w:tcW w:w="1271" w:type="dxa"/>
          </w:tcPr>
          <w:p w14:paraId="51ED1E59" w14:textId="77777777" w:rsidR="00730907" w:rsidRPr="00730907" w:rsidRDefault="00730907" w:rsidP="00730907">
            <w:pPr>
              <w:spacing w:after="120"/>
            </w:pPr>
            <w:r w:rsidRPr="00730907">
              <w:t>9</w:t>
            </w:r>
          </w:p>
        </w:tc>
        <w:tc>
          <w:tcPr>
            <w:tcW w:w="5528" w:type="dxa"/>
          </w:tcPr>
          <w:p w14:paraId="10B227DB" w14:textId="77777777" w:rsidR="00730907" w:rsidRPr="00730907" w:rsidRDefault="00730907" w:rsidP="00730907">
            <w:pPr>
              <w:spacing w:after="120"/>
            </w:pPr>
            <w:r w:rsidRPr="00730907">
              <w:t>Dyeison Kuster Valente</w:t>
            </w:r>
          </w:p>
        </w:tc>
      </w:tr>
    </w:tbl>
    <w:p w14:paraId="764091B3" w14:textId="77777777" w:rsidR="00C13AC2" w:rsidRPr="00730907" w:rsidRDefault="00C13AC2" w:rsidP="00730907">
      <w:pPr>
        <w:pStyle w:val="NormalWeb"/>
        <w:spacing w:before="0" w:beforeAutospacing="0" w:after="120" w:afterAutospacing="0"/>
        <w:ind w:right="-427"/>
        <w:jc w:val="right"/>
        <w:rPr>
          <w:color w:val="000000"/>
        </w:rPr>
      </w:pPr>
    </w:p>
    <w:p w14:paraId="262285A0" w14:textId="74EA1F96" w:rsidR="006D3C2F" w:rsidRPr="00730907" w:rsidRDefault="003A762D" w:rsidP="00730907">
      <w:pPr>
        <w:pStyle w:val="NormalWeb"/>
        <w:spacing w:before="0" w:beforeAutospacing="0" w:after="120" w:afterAutospacing="0"/>
        <w:ind w:right="-427"/>
        <w:jc w:val="center"/>
        <w:rPr>
          <w:color w:val="000000"/>
        </w:rPr>
      </w:pPr>
      <w:r w:rsidRPr="00730907">
        <w:rPr>
          <w:color w:val="000000"/>
        </w:rPr>
        <w:t>Blumenau</w:t>
      </w:r>
      <w:r w:rsidR="00A7413D">
        <w:rPr>
          <w:color w:val="000000"/>
        </w:rPr>
        <w:t xml:space="preserve"> - </w:t>
      </w:r>
      <w:r w:rsidRPr="00730907">
        <w:rPr>
          <w:color w:val="000000"/>
        </w:rPr>
        <w:t xml:space="preserve">SC, </w:t>
      </w:r>
      <w:r w:rsidR="00A7413D">
        <w:rPr>
          <w:color w:val="000000"/>
        </w:rPr>
        <w:t>11</w:t>
      </w:r>
      <w:r w:rsidR="006D3C2F" w:rsidRPr="00730907">
        <w:rPr>
          <w:color w:val="000000"/>
        </w:rPr>
        <w:t xml:space="preserve"> de </w:t>
      </w:r>
      <w:r w:rsidR="00A7413D">
        <w:rPr>
          <w:color w:val="000000"/>
        </w:rPr>
        <w:t>s</w:t>
      </w:r>
      <w:r w:rsidR="00264F73" w:rsidRPr="00730907">
        <w:rPr>
          <w:color w:val="000000"/>
        </w:rPr>
        <w:t>etembro</w:t>
      </w:r>
      <w:r w:rsidR="006D3C2F" w:rsidRPr="00730907">
        <w:rPr>
          <w:color w:val="000000"/>
        </w:rPr>
        <w:t xml:space="preserve"> de </w:t>
      </w:r>
      <w:r w:rsidR="001D7571" w:rsidRPr="00730907">
        <w:rPr>
          <w:color w:val="000000"/>
        </w:rPr>
        <w:t>2019</w:t>
      </w:r>
      <w:r w:rsidR="006D3C2F" w:rsidRPr="00730907">
        <w:rPr>
          <w:color w:val="000000"/>
        </w:rPr>
        <w:t>.</w:t>
      </w:r>
    </w:p>
    <w:p w14:paraId="156D1FDF" w14:textId="77777777" w:rsidR="006D3C2F" w:rsidRPr="00730907" w:rsidRDefault="006D3C2F" w:rsidP="00730907">
      <w:pPr>
        <w:pStyle w:val="NormalWeb"/>
        <w:spacing w:before="0" w:beforeAutospacing="0" w:after="120" w:afterAutospacing="0"/>
        <w:ind w:right="-427"/>
        <w:rPr>
          <w:color w:val="000000"/>
        </w:rPr>
      </w:pPr>
    </w:p>
    <w:p w14:paraId="5965CD3E" w14:textId="77777777" w:rsidR="00C81B2B" w:rsidRPr="00730907" w:rsidRDefault="00C81B2B" w:rsidP="00730907">
      <w:pPr>
        <w:pStyle w:val="NormalWeb"/>
        <w:spacing w:before="0" w:beforeAutospacing="0" w:after="120" w:afterAutospacing="0"/>
        <w:ind w:right="-427"/>
        <w:rPr>
          <w:color w:val="000000"/>
        </w:rPr>
      </w:pPr>
    </w:p>
    <w:p w14:paraId="317F9EA3" w14:textId="6E3FEB53" w:rsidR="00C307F9" w:rsidRPr="007A7058" w:rsidRDefault="0065614A" w:rsidP="00A7413D">
      <w:pPr>
        <w:suppressAutoHyphens/>
        <w:jc w:val="center"/>
      </w:pPr>
      <w:r w:rsidRPr="007A7058">
        <w:t>MARCOS DA ROCHA</w:t>
      </w:r>
    </w:p>
    <w:p w14:paraId="07F5A843" w14:textId="77777777" w:rsidR="006D3C2F" w:rsidRPr="00730907" w:rsidRDefault="00C307F9" w:rsidP="00A7413D">
      <w:pPr>
        <w:suppressAutoHyphens/>
        <w:jc w:val="center"/>
        <w:rPr>
          <w:color w:val="000000"/>
        </w:rPr>
      </w:pPr>
      <w:r w:rsidRPr="00730907">
        <w:t>Presidente da Comissão Especial</w:t>
      </w:r>
    </w:p>
    <w:sectPr w:rsidR="006D3C2F" w:rsidRPr="00730907" w:rsidSect="00004EAC">
      <w:headerReference w:type="default" r:id="rId7"/>
      <w:footerReference w:type="defaul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FE303" w14:textId="77777777" w:rsidR="00522160" w:rsidRDefault="00522160">
      <w:r>
        <w:separator/>
      </w:r>
    </w:p>
  </w:endnote>
  <w:endnote w:type="continuationSeparator" w:id="0">
    <w:p w14:paraId="09B510B2" w14:textId="77777777" w:rsidR="00522160" w:rsidRDefault="0052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 w:cstheme="minorHAnsi"/>
        <w:b/>
        <w:sz w:val="18"/>
        <w:szCs w:val="18"/>
      </w:rPr>
      <w:id w:val="-1769616900"/>
      <w:docPartObj>
        <w:docPartGallery w:val="Page Numbers (Top of Page)"/>
        <w:docPartUnique/>
      </w:docPartObj>
    </w:sdtPr>
    <w:sdtEndPr/>
    <w:sdtContent>
      <w:p w14:paraId="4FB891DE" w14:textId="77777777"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bCs/>
            <w:sz w:val="18"/>
            <w:szCs w:val="18"/>
          </w:rPr>
        </w:pPr>
        <w:r w:rsidRPr="0084094A">
          <w:rPr>
            <w:rFonts w:asciiTheme="minorHAnsi" w:hAnsiTheme="minorHAnsi" w:cstheme="minorHAnsi"/>
            <w:b/>
            <w:noProof/>
          </w:rPr>
          <w:drawing>
            <wp:anchor distT="0" distB="0" distL="114300" distR="114300" simplePos="0" relativeHeight="251659264" behindDoc="1" locked="0" layoutInCell="1" allowOverlap="1" wp14:anchorId="2FA5DA1C" wp14:editId="08AD2E34">
              <wp:simplePos x="0" y="0"/>
              <wp:positionH relativeFrom="column">
                <wp:posOffset>-3810</wp:posOffset>
              </wp:positionH>
              <wp:positionV relativeFrom="paragraph">
                <wp:posOffset>-218440</wp:posOffset>
              </wp:positionV>
              <wp:extent cx="6115050" cy="790575"/>
              <wp:effectExtent l="0" t="0" r="0" b="0"/>
              <wp:wrapNone/>
              <wp:docPr id="2" name="Imagem 2" descr="CISAMVI_Folha Timbrada_rodap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ISAMVI_Folha Timbrada_rodap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Página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PAGE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F80DA9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 de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NUMPAGES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F80DA9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</w:p>
      <w:p w14:paraId="76C0C75D" w14:textId="77777777"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  <w:p w14:paraId="5CAD3332" w14:textId="77777777" w:rsidR="0084094A" w:rsidRPr="0084094A" w:rsidRDefault="00522160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60CF02" w14:textId="77777777" w:rsidR="00522160" w:rsidRDefault="00522160">
      <w:r>
        <w:separator/>
      </w:r>
    </w:p>
  </w:footnote>
  <w:footnote w:type="continuationSeparator" w:id="0">
    <w:p w14:paraId="247A0BD3" w14:textId="77777777" w:rsidR="00522160" w:rsidRDefault="0052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FC63D" w14:textId="77777777" w:rsidR="00245721" w:rsidRDefault="0084094A">
    <w:pPr>
      <w:pStyle w:val="Cabealho"/>
    </w:pPr>
    <w:r>
      <w:rPr>
        <w:noProof/>
      </w:rPr>
      <w:drawing>
        <wp:inline distT="0" distB="0" distL="0" distR="0" wp14:anchorId="0D71DF7F" wp14:editId="6497D3D1">
          <wp:extent cx="6115050" cy="800100"/>
          <wp:effectExtent l="0" t="0" r="0" b="0"/>
          <wp:docPr id="1" name="Imagem 1" descr="CISAMVI_Folha Timbrada_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AMVI_Folha Timbrada_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F6022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B612D"/>
    <w:multiLevelType w:val="hybridMultilevel"/>
    <w:tmpl w:val="7096A1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12575"/>
    <w:multiLevelType w:val="multilevel"/>
    <w:tmpl w:val="872C1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F74997"/>
    <w:multiLevelType w:val="multilevel"/>
    <w:tmpl w:val="C17644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74808E5"/>
    <w:multiLevelType w:val="multilevel"/>
    <w:tmpl w:val="EC0E9DCC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41290290"/>
    <w:multiLevelType w:val="hybridMultilevel"/>
    <w:tmpl w:val="08B8BF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02B9A"/>
    <w:multiLevelType w:val="multilevel"/>
    <w:tmpl w:val="B97E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805495"/>
    <w:multiLevelType w:val="multilevel"/>
    <w:tmpl w:val="5C244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846797"/>
    <w:multiLevelType w:val="hybridMultilevel"/>
    <w:tmpl w:val="CF08120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000E9"/>
    <w:multiLevelType w:val="multilevel"/>
    <w:tmpl w:val="43A0C8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CCC7281"/>
    <w:multiLevelType w:val="multilevel"/>
    <w:tmpl w:val="ACAE447E"/>
    <w:lvl w:ilvl="0">
      <w:start w:val="4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FBA"/>
    <w:rsid w:val="00004EAC"/>
    <w:rsid w:val="0001210C"/>
    <w:rsid w:val="00016E61"/>
    <w:rsid w:val="00031BBD"/>
    <w:rsid w:val="00046AA8"/>
    <w:rsid w:val="0005166C"/>
    <w:rsid w:val="00051670"/>
    <w:rsid w:val="00051D71"/>
    <w:rsid w:val="00056788"/>
    <w:rsid w:val="00062704"/>
    <w:rsid w:val="0006790B"/>
    <w:rsid w:val="00070BD3"/>
    <w:rsid w:val="00097C3C"/>
    <w:rsid w:val="000A02BB"/>
    <w:rsid w:val="000A198D"/>
    <w:rsid w:val="000A6DD2"/>
    <w:rsid w:val="000C7AB2"/>
    <w:rsid w:val="000D05B2"/>
    <w:rsid w:val="000D7146"/>
    <w:rsid w:val="000E6DDC"/>
    <w:rsid w:val="001122BB"/>
    <w:rsid w:val="0011437E"/>
    <w:rsid w:val="00116447"/>
    <w:rsid w:val="00116AB8"/>
    <w:rsid w:val="00116EAC"/>
    <w:rsid w:val="001257B6"/>
    <w:rsid w:val="00130B3E"/>
    <w:rsid w:val="00131638"/>
    <w:rsid w:val="0014665E"/>
    <w:rsid w:val="00150C59"/>
    <w:rsid w:val="001579D1"/>
    <w:rsid w:val="0016542C"/>
    <w:rsid w:val="00173ED5"/>
    <w:rsid w:val="001A5DFB"/>
    <w:rsid w:val="001A6551"/>
    <w:rsid w:val="001B5C6C"/>
    <w:rsid w:val="001B7F8E"/>
    <w:rsid w:val="001C6CFF"/>
    <w:rsid w:val="001D171E"/>
    <w:rsid w:val="001D3765"/>
    <w:rsid w:val="001D7571"/>
    <w:rsid w:val="002077A9"/>
    <w:rsid w:val="00224AD9"/>
    <w:rsid w:val="00235D9F"/>
    <w:rsid w:val="00240316"/>
    <w:rsid w:val="0024436B"/>
    <w:rsid w:val="00245721"/>
    <w:rsid w:val="00246A66"/>
    <w:rsid w:val="00247276"/>
    <w:rsid w:val="0025533A"/>
    <w:rsid w:val="00264F73"/>
    <w:rsid w:val="00265224"/>
    <w:rsid w:val="00267E7A"/>
    <w:rsid w:val="00277A5C"/>
    <w:rsid w:val="00286C9E"/>
    <w:rsid w:val="002B2282"/>
    <w:rsid w:val="002B5909"/>
    <w:rsid w:val="002C24B1"/>
    <w:rsid w:val="002C7989"/>
    <w:rsid w:val="002E29D2"/>
    <w:rsid w:val="002F05EB"/>
    <w:rsid w:val="002F1D3B"/>
    <w:rsid w:val="00301BE0"/>
    <w:rsid w:val="003043BC"/>
    <w:rsid w:val="00305FD6"/>
    <w:rsid w:val="00306BAB"/>
    <w:rsid w:val="00321028"/>
    <w:rsid w:val="00321072"/>
    <w:rsid w:val="0032108C"/>
    <w:rsid w:val="00322DAF"/>
    <w:rsid w:val="00337D7C"/>
    <w:rsid w:val="00352DB9"/>
    <w:rsid w:val="003602AA"/>
    <w:rsid w:val="00372514"/>
    <w:rsid w:val="0037267F"/>
    <w:rsid w:val="00373E62"/>
    <w:rsid w:val="00374DBA"/>
    <w:rsid w:val="00376FA3"/>
    <w:rsid w:val="0038568A"/>
    <w:rsid w:val="0039545B"/>
    <w:rsid w:val="003A6856"/>
    <w:rsid w:val="003A762D"/>
    <w:rsid w:val="003B162B"/>
    <w:rsid w:val="003C3A5B"/>
    <w:rsid w:val="003C7108"/>
    <w:rsid w:val="003D5AE5"/>
    <w:rsid w:val="003E07AC"/>
    <w:rsid w:val="003E5485"/>
    <w:rsid w:val="003E7CF4"/>
    <w:rsid w:val="003F0F53"/>
    <w:rsid w:val="0040140A"/>
    <w:rsid w:val="004054B5"/>
    <w:rsid w:val="004121A0"/>
    <w:rsid w:val="00416C38"/>
    <w:rsid w:val="0042070A"/>
    <w:rsid w:val="004261D3"/>
    <w:rsid w:val="00431BEC"/>
    <w:rsid w:val="004422C8"/>
    <w:rsid w:val="004449B8"/>
    <w:rsid w:val="00446A07"/>
    <w:rsid w:val="004503C4"/>
    <w:rsid w:val="0047404B"/>
    <w:rsid w:val="00492368"/>
    <w:rsid w:val="004953A5"/>
    <w:rsid w:val="00495EA7"/>
    <w:rsid w:val="004A1A74"/>
    <w:rsid w:val="004A1D40"/>
    <w:rsid w:val="004A4B8F"/>
    <w:rsid w:val="004A7F99"/>
    <w:rsid w:val="004B6FFB"/>
    <w:rsid w:val="004D0991"/>
    <w:rsid w:val="004D298D"/>
    <w:rsid w:val="004D2B6A"/>
    <w:rsid w:val="004D6021"/>
    <w:rsid w:val="004E05F2"/>
    <w:rsid w:val="004E27CE"/>
    <w:rsid w:val="004E3DE6"/>
    <w:rsid w:val="004E4B64"/>
    <w:rsid w:val="004F559B"/>
    <w:rsid w:val="0050039A"/>
    <w:rsid w:val="005054B2"/>
    <w:rsid w:val="00510C88"/>
    <w:rsid w:val="005138C3"/>
    <w:rsid w:val="00522160"/>
    <w:rsid w:val="005331CF"/>
    <w:rsid w:val="00537484"/>
    <w:rsid w:val="00537C11"/>
    <w:rsid w:val="00540EC0"/>
    <w:rsid w:val="005512B3"/>
    <w:rsid w:val="00563ACC"/>
    <w:rsid w:val="00565842"/>
    <w:rsid w:val="00583477"/>
    <w:rsid w:val="005850E9"/>
    <w:rsid w:val="005925E8"/>
    <w:rsid w:val="005A1F31"/>
    <w:rsid w:val="005B0095"/>
    <w:rsid w:val="005B6BF3"/>
    <w:rsid w:val="005B7AD9"/>
    <w:rsid w:val="005B7FB8"/>
    <w:rsid w:val="005C1E1C"/>
    <w:rsid w:val="005C47E5"/>
    <w:rsid w:val="005E3446"/>
    <w:rsid w:val="005F1D57"/>
    <w:rsid w:val="0060484A"/>
    <w:rsid w:val="00633EEE"/>
    <w:rsid w:val="00653313"/>
    <w:rsid w:val="00653A89"/>
    <w:rsid w:val="0065614A"/>
    <w:rsid w:val="00672060"/>
    <w:rsid w:val="0067613D"/>
    <w:rsid w:val="006776C0"/>
    <w:rsid w:val="00677D4C"/>
    <w:rsid w:val="0068396A"/>
    <w:rsid w:val="00685906"/>
    <w:rsid w:val="00687ECF"/>
    <w:rsid w:val="006957E6"/>
    <w:rsid w:val="006A4E8A"/>
    <w:rsid w:val="006C0C23"/>
    <w:rsid w:val="006D3C2F"/>
    <w:rsid w:val="006D5975"/>
    <w:rsid w:val="006E420D"/>
    <w:rsid w:val="006E4CF4"/>
    <w:rsid w:val="006F2BFA"/>
    <w:rsid w:val="0070084E"/>
    <w:rsid w:val="007039CC"/>
    <w:rsid w:val="00705243"/>
    <w:rsid w:val="0070766F"/>
    <w:rsid w:val="00717C3C"/>
    <w:rsid w:val="00730907"/>
    <w:rsid w:val="00732F8A"/>
    <w:rsid w:val="00736E82"/>
    <w:rsid w:val="007449FA"/>
    <w:rsid w:val="00747ACD"/>
    <w:rsid w:val="00757496"/>
    <w:rsid w:val="00763616"/>
    <w:rsid w:val="00783058"/>
    <w:rsid w:val="00791364"/>
    <w:rsid w:val="007938E2"/>
    <w:rsid w:val="007A13FE"/>
    <w:rsid w:val="007A66E3"/>
    <w:rsid w:val="007A7058"/>
    <w:rsid w:val="007B115F"/>
    <w:rsid w:val="007B3C2C"/>
    <w:rsid w:val="007B6079"/>
    <w:rsid w:val="007C692E"/>
    <w:rsid w:val="007D007D"/>
    <w:rsid w:val="007D485A"/>
    <w:rsid w:val="007F7776"/>
    <w:rsid w:val="00812915"/>
    <w:rsid w:val="00812C1D"/>
    <w:rsid w:val="0081487F"/>
    <w:rsid w:val="00816E4A"/>
    <w:rsid w:val="0084094A"/>
    <w:rsid w:val="008522B4"/>
    <w:rsid w:val="00852E38"/>
    <w:rsid w:val="00856CB0"/>
    <w:rsid w:val="008665C8"/>
    <w:rsid w:val="0088385E"/>
    <w:rsid w:val="00892759"/>
    <w:rsid w:val="00894045"/>
    <w:rsid w:val="008B60EE"/>
    <w:rsid w:val="008C7F3B"/>
    <w:rsid w:val="008D0537"/>
    <w:rsid w:val="008E20A8"/>
    <w:rsid w:val="008F0619"/>
    <w:rsid w:val="008F38E2"/>
    <w:rsid w:val="008F56F7"/>
    <w:rsid w:val="008F6543"/>
    <w:rsid w:val="009024E3"/>
    <w:rsid w:val="009154FC"/>
    <w:rsid w:val="00922F69"/>
    <w:rsid w:val="00923B05"/>
    <w:rsid w:val="00924307"/>
    <w:rsid w:val="0094613A"/>
    <w:rsid w:val="0094657B"/>
    <w:rsid w:val="00953631"/>
    <w:rsid w:val="00957130"/>
    <w:rsid w:val="009607A7"/>
    <w:rsid w:val="00962440"/>
    <w:rsid w:val="00972DC5"/>
    <w:rsid w:val="00983CAF"/>
    <w:rsid w:val="00994023"/>
    <w:rsid w:val="009A0F45"/>
    <w:rsid w:val="009C1576"/>
    <w:rsid w:val="009F4298"/>
    <w:rsid w:val="009F7668"/>
    <w:rsid w:val="00A24113"/>
    <w:rsid w:val="00A273EA"/>
    <w:rsid w:val="00A30FC4"/>
    <w:rsid w:val="00A46195"/>
    <w:rsid w:val="00A5217F"/>
    <w:rsid w:val="00A55403"/>
    <w:rsid w:val="00A65026"/>
    <w:rsid w:val="00A6625F"/>
    <w:rsid w:val="00A7413D"/>
    <w:rsid w:val="00A80AC9"/>
    <w:rsid w:val="00A91B94"/>
    <w:rsid w:val="00A96924"/>
    <w:rsid w:val="00AB178E"/>
    <w:rsid w:val="00AB3908"/>
    <w:rsid w:val="00AB4367"/>
    <w:rsid w:val="00AB4B4C"/>
    <w:rsid w:val="00AC05A9"/>
    <w:rsid w:val="00AC6817"/>
    <w:rsid w:val="00AD0782"/>
    <w:rsid w:val="00AE09FD"/>
    <w:rsid w:val="00AF33DE"/>
    <w:rsid w:val="00B008A5"/>
    <w:rsid w:val="00B0521F"/>
    <w:rsid w:val="00B14661"/>
    <w:rsid w:val="00B3169F"/>
    <w:rsid w:val="00B31B96"/>
    <w:rsid w:val="00B32BC7"/>
    <w:rsid w:val="00B41A65"/>
    <w:rsid w:val="00B470E3"/>
    <w:rsid w:val="00B501E2"/>
    <w:rsid w:val="00B5266F"/>
    <w:rsid w:val="00B60340"/>
    <w:rsid w:val="00B626F0"/>
    <w:rsid w:val="00B62A7F"/>
    <w:rsid w:val="00B868C7"/>
    <w:rsid w:val="00B872BD"/>
    <w:rsid w:val="00B87B32"/>
    <w:rsid w:val="00B9254A"/>
    <w:rsid w:val="00B92AE7"/>
    <w:rsid w:val="00B95AFA"/>
    <w:rsid w:val="00B962F1"/>
    <w:rsid w:val="00B965A4"/>
    <w:rsid w:val="00BB01CB"/>
    <w:rsid w:val="00BC453E"/>
    <w:rsid w:val="00BD70A2"/>
    <w:rsid w:val="00BE0FB5"/>
    <w:rsid w:val="00BE233D"/>
    <w:rsid w:val="00BF7023"/>
    <w:rsid w:val="00C01BCE"/>
    <w:rsid w:val="00C053D5"/>
    <w:rsid w:val="00C06CCA"/>
    <w:rsid w:val="00C13AC2"/>
    <w:rsid w:val="00C15300"/>
    <w:rsid w:val="00C307F9"/>
    <w:rsid w:val="00C324B1"/>
    <w:rsid w:val="00C4673F"/>
    <w:rsid w:val="00C4785F"/>
    <w:rsid w:val="00C57969"/>
    <w:rsid w:val="00C66485"/>
    <w:rsid w:val="00C67F99"/>
    <w:rsid w:val="00C72B53"/>
    <w:rsid w:val="00C74E47"/>
    <w:rsid w:val="00C81B2B"/>
    <w:rsid w:val="00CA5E88"/>
    <w:rsid w:val="00CA62A6"/>
    <w:rsid w:val="00CB5154"/>
    <w:rsid w:val="00CB736A"/>
    <w:rsid w:val="00CC0049"/>
    <w:rsid w:val="00CC6F43"/>
    <w:rsid w:val="00CD5464"/>
    <w:rsid w:val="00CD5FBA"/>
    <w:rsid w:val="00CE66BD"/>
    <w:rsid w:val="00CF2946"/>
    <w:rsid w:val="00CF48E9"/>
    <w:rsid w:val="00CF641A"/>
    <w:rsid w:val="00D100CA"/>
    <w:rsid w:val="00D13654"/>
    <w:rsid w:val="00D13719"/>
    <w:rsid w:val="00D150D1"/>
    <w:rsid w:val="00D20A58"/>
    <w:rsid w:val="00D327A5"/>
    <w:rsid w:val="00D3294E"/>
    <w:rsid w:val="00D347AD"/>
    <w:rsid w:val="00D51DF9"/>
    <w:rsid w:val="00D550FB"/>
    <w:rsid w:val="00D7059B"/>
    <w:rsid w:val="00D71E83"/>
    <w:rsid w:val="00D77F12"/>
    <w:rsid w:val="00D8579B"/>
    <w:rsid w:val="00D935C3"/>
    <w:rsid w:val="00DA730C"/>
    <w:rsid w:val="00DB7C1C"/>
    <w:rsid w:val="00DC14D6"/>
    <w:rsid w:val="00DC1D15"/>
    <w:rsid w:val="00DD0427"/>
    <w:rsid w:val="00DD0BCF"/>
    <w:rsid w:val="00DD3F27"/>
    <w:rsid w:val="00DD40B9"/>
    <w:rsid w:val="00DE514B"/>
    <w:rsid w:val="00DF4951"/>
    <w:rsid w:val="00DF4AA5"/>
    <w:rsid w:val="00DF588C"/>
    <w:rsid w:val="00DF5D22"/>
    <w:rsid w:val="00DF7462"/>
    <w:rsid w:val="00E05808"/>
    <w:rsid w:val="00E06967"/>
    <w:rsid w:val="00E1149C"/>
    <w:rsid w:val="00E27A95"/>
    <w:rsid w:val="00E3368A"/>
    <w:rsid w:val="00E35A93"/>
    <w:rsid w:val="00E52F2D"/>
    <w:rsid w:val="00E57190"/>
    <w:rsid w:val="00E63D36"/>
    <w:rsid w:val="00E72471"/>
    <w:rsid w:val="00E733F6"/>
    <w:rsid w:val="00E74D9B"/>
    <w:rsid w:val="00E81E9F"/>
    <w:rsid w:val="00E87EDB"/>
    <w:rsid w:val="00E91793"/>
    <w:rsid w:val="00E91846"/>
    <w:rsid w:val="00E97383"/>
    <w:rsid w:val="00EC4BF2"/>
    <w:rsid w:val="00ED5417"/>
    <w:rsid w:val="00EE0754"/>
    <w:rsid w:val="00EE50F9"/>
    <w:rsid w:val="00EE5424"/>
    <w:rsid w:val="00EE765B"/>
    <w:rsid w:val="00EF0662"/>
    <w:rsid w:val="00EF1D4A"/>
    <w:rsid w:val="00EF295E"/>
    <w:rsid w:val="00EF437D"/>
    <w:rsid w:val="00F00209"/>
    <w:rsid w:val="00F07C55"/>
    <w:rsid w:val="00F1045A"/>
    <w:rsid w:val="00F147F5"/>
    <w:rsid w:val="00F16687"/>
    <w:rsid w:val="00F21D9F"/>
    <w:rsid w:val="00F230AE"/>
    <w:rsid w:val="00F50C5D"/>
    <w:rsid w:val="00F52881"/>
    <w:rsid w:val="00F557BA"/>
    <w:rsid w:val="00F741A3"/>
    <w:rsid w:val="00F80DA9"/>
    <w:rsid w:val="00F81541"/>
    <w:rsid w:val="00FA2443"/>
    <w:rsid w:val="00FA2A23"/>
    <w:rsid w:val="00FB1897"/>
    <w:rsid w:val="00FC2CC7"/>
    <w:rsid w:val="00FE735B"/>
    <w:rsid w:val="00FF341D"/>
    <w:rsid w:val="00FF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D62D4C"/>
  <w15:docId w15:val="{B8C41853-23D5-4691-9F84-49361D22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B73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5138C3"/>
    <w:pPr>
      <w:keepNext/>
      <w:outlineLvl w:val="2"/>
    </w:pPr>
    <w:rPr>
      <w:rFonts w:ascii="Verdana" w:hAnsi="Verdana"/>
      <w:b/>
      <w:bCs/>
      <w:sz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D347A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169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B3169F"/>
    <w:pPr>
      <w:tabs>
        <w:tab w:val="center" w:pos="4252"/>
        <w:tab w:val="right" w:pos="8504"/>
      </w:tabs>
    </w:pPr>
  </w:style>
  <w:style w:type="paragraph" w:customStyle="1" w:styleId="Texto">
    <w:name w:val="Texto"/>
    <w:basedOn w:val="Normal"/>
    <w:rsid w:val="00812C1D"/>
    <w:rPr>
      <w:rFonts w:ascii="Arial" w:hAnsi="Arial"/>
      <w:sz w:val="20"/>
    </w:rPr>
  </w:style>
  <w:style w:type="table" w:styleId="Tabelacomgrade">
    <w:name w:val="Table Grid"/>
    <w:basedOn w:val="Tabelanormal"/>
    <w:rsid w:val="00DC14D6"/>
    <w:pPr>
      <w:spacing w:before="60" w:after="6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C0C23"/>
    <w:rPr>
      <w:color w:val="0000FF"/>
      <w:u w:val="single"/>
    </w:rPr>
  </w:style>
  <w:style w:type="paragraph" w:customStyle="1" w:styleId="Textotabulado">
    <w:name w:val="Texto tabulado"/>
    <w:basedOn w:val="Texto"/>
    <w:autoRedefine/>
    <w:rsid w:val="00267E7A"/>
    <w:pPr>
      <w:tabs>
        <w:tab w:val="left" w:pos="227"/>
        <w:tab w:val="right" w:leader="underscore" w:pos="9639"/>
      </w:tabs>
    </w:pPr>
  </w:style>
  <w:style w:type="character" w:customStyle="1" w:styleId="Ttulo3Char">
    <w:name w:val="Título 3 Char"/>
    <w:link w:val="Ttulo3"/>
    <w:rsid w:val="005138C3"/>
    <w:rPr>
      <w:rFonts w:ascii="Verdana" w:hAnsi="Verdana"/>
      <w:b/>
      <w:bCs/>
      <w:szCs w:val="24"/>
    </w:rPr>
  </w:style>
  <w:style w:type="paragraph" w:customStyle="1" w:styleId="ListaColorida-nfase11">
    <w:name w:val="Lista Colorida - Ênfase 11"/>
    <w:basedOn w:val="Normal"/>
    <w:uiPriority w:val="34"/>
    <w:qFormat/>
    <w:rsid w:val="005138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8C3"/>
    <w:rPr>
      <w:rFonts w:ascii="Verdana" w:hAnsi="Verdana" w:cs="Arial"/>
      <w:color w:val="000000"/>
      <w:sz w:val="16"/>
      <w:szCs w:val="20"/>
    </w:rPr>
  </w:style>
  <w:style w:type="character" w:customStyle="1" w:styleId="Corpodetexto3Char">
    <w:name w:val="Corpo de texto 3 Char"/>
    <w:link w:val="Corpodetexto3"/>
    <w:rsid w:val="005138C3"/>
    <w:rPr>
      <w:rFonts w:ascii="Verdana" w:hAnsi="Verdana" w:cs="Arial"/>
      <w:color w:val="000000"/>
      <w:sz w:val="16"/>
    </w:rPr>
  </w:style>
  <w:style w:type="paragraph" w:customStyle="1" w:styleId="GradeMdia21">
    <w:name w:val="Grade Média 21"/>
    <w:basedOn w:val="Normal"/>
    <w:uiPriority w:val="1"/>
    <w:qFormat/>
    <w:rsid w:val="008F0619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16E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unhideWhenUsed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paragraph" w:customStyle="1" w:styleId="titchamadas">
    <w:name w:val="tit_chamadas"/>
    <w:basedOn w:val="Normal"/>
    <w:rsid w:val="00C66485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C66485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rsid w:val="00F21D9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21D9F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link w:val="Ttulo5"/>
    <w:semiHidden/>
    <w:rsid w:val="00D347A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odapChar">
    <w:name w:val="Rodapé Char"/>
    <w:link w:val="Rodap"/>
    <w:uiPriority w:val="99"/>
    <w:rsid w:val="0084094A"/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CB73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rsid w:val="00CB736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B736A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6D3C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6D3C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8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o\AppData\Local\Microsoft\Windows\Temporary%20Internet%20Files\Content.Outlook\0RBMPK05\A4_Timbrad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A4_Timbrado.dot</Template>
  <TotalTime>7</TotalTime>
  <Pages>1</Pages>
  <Words>95</Words>
  <Characters>517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À</vt:lpstr>
      <vt:lpstr>À</vt:lpstr>
    </vt:vector>
  </TitlesOfParts>
  <Company>.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</dc:title>
  <dc:subject/>
  <dc:creator>joao</dc:creator>
  <cp:keywords/>
  <cp:lastModifiedBy>Daniel Hornburg</cp:lastModifiedBy>
  <cp:revision>27</cp:revision>
  <cp:lastPrinted>2019-03-04T13:24:00Z</cp:lastPrinted>
  <dcterms:created xsi:type="dcterms:W3CDTF">2019-07-15T12:25:00Z</dcterms:created>
  <dcterms:modified xsi:type="dcterms:W3CDTF">2020-09-11T19:54:00Z</dcterms:modified>
</cp:coreProperties>
</file>